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AF0E" w14:textId="77777777" w:rsidR="003A110B" w:rsidRDefault="003A110B" w:rsidP="003A110B">
      <w:pPr>
        <w:rPr>
          <w:rFonts w:ascii="Arial" w:hAnsi="Arial" w:cs="Arial"/>
          <w:b/>
          <w:color w:val="2C567A" w:themeColor="accent1"/>
          <w:sz w:val="20"/>
        </w:rPr>
      </w:pPr>
    </w:p>
    <w:p w14:paraId="48F1E802" w14:textId="77777777" w:rsidR="003A110B" w:rsidRDefault="003A110B" w:rsidP="006C2CAC">
      <w:pPr>
        <w:ind w:left="-567"/>
        <w:rPr>
          <w:rFonts w:ascii="Arial" w:hAnsi="Arial" w:cs="Arial"/>
          <w:b/>
          <w:color w:val="2C567A" w:themeColor="accent1"/>
          <w:sz w:val="20"/>
        </w:rPr>
      </w:pPr>
    </w:p>
    <w:p w14:paraId="56717D1E" w14:textId="724B5004" w:rsidR="003A110B" w:rsidRDefault="00080E56" w:rsidP="00080E56">
      <w:pPr>
        <w:spacing w:after="120"/>
        <w:ind w:left="-1077"/>
        <w:rPr>
          <w:rFonts w:ascii="Arial" w:hAnsi="Arial" w:cs="Arial"/>
          <w:b/>
          <w:color w:val="2C567A" w:themeColor="accent1"/>
          <w:sz w:val="20"/>
        </w:rPr>
      </w:pPr>
      <w:r>
        <w:rPr>
          <w:rFonts w:ascii="Arial" w:hAnsi="Arial" w:cs="Arial"/>
          <w:b/>
          <w:noProof/>
          <w:color w:val="2C567A" w:themeColor="accent1"/>
          <w:sz w:val="20"/>
        </w:rPr>
        <w:drawing>
          <wp:inline distT="0" distB="0" distL="0" distR="0" wp14:anchorId="4E499FC4" wp14:editId="7FE32770">
            <wp:extent cx="7485310" cy="1333500"/>
            <wp:effectExtent l="0" t="0" r="1905" b="0"/>
            <wp:docPr id="160766667" name="Immagine 12" descr="Immagine che contiene testo, Carattere, Blu elettrico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66667" name="Immagine 12" descr="Immagine che contiene testo, Carattere, Blu elettrico, Elementi grafici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16484" cy="135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77CAE" w14:textId="77777777" w:rsidR="003A110B" w:rsidRDefault="003A110B" w:rsidP="003A110B">
      <w:pPr>
        <w:rPr>
          <w:rFonts w:ascii="Arial" w:hAnsi="Arial" w:cs="Arial"/>
          <w:b/>
          <w:color w:val="2C567A" w:themeColor="accent1"/>
          <w:sz w:val="20"/>
        </w:rPr>
      </w:pPr>
    </w:p>
    <w:p w14:paraId="16C822F9" w14:textId="77777777" w:rsidR="003A110B" w:rsidRDefault="003A110B" w:rsidP="003A110B">
      <w:pPr>
        <w:rPr>
          <w:rFonts w:ascii="Arial" w:hAnsi="Arial" w:cs="Arial"/>
          <w:b/>
          <w:color w:val="2C567A" w:themeColor="accent1"/>
          <w:sz w:val="20"/>
        </w:rPr>
      </w:pPr>
    </w:p>
    <w:p w14:paraId="7884F518" w14:textId="77777777" w:rsidR="003A110B" w:rsidRDefault="003A110B" w:rsidP="00331CCD">
      <w:pPr>
        <w:rPr>
          <w:rFonts w:ascii="Arial" w:hAnsi="Arial" w:cs="Arial"/>
          <w:b/>
          <w:color w:val="2C567A" w:themeColor="accent1"/>
          <w:sz w:val="20"/>
        </w:rPr>
      </w:pPr>
    </w:p>
    <w:p w14:paraId="022458CD" w14:textId="377E5910" w:rsidR="00B06893" w:rsidRDefault="00B06893" w:rsidP="00E203B1">
      <w:pPr>
        <w:ind w:left="397"/>
        <w:jc w:val="center"/>
        <w:rPr>
          <w:rFonts w:ascii="Arial" w:hAnsi="Arial" w:cs="Arial"/>
          <w:b/>
          <w:color w:val="2C567A" w:themeColor="accent1"/>
          <w:sz w:val="20"/>
        </w:rPr>
      </w:pPr>
      <w:r>
        <w:rPr>
          <w:rFonts w:ascii="Arial" w:hAnsi="Arial" w:cs="Arial"/>
          <w:b/>
          <w:noProof/>
          <w:color w:val="2C567A" w:themeColor="accent1"/>
          <w:sz w:val="20"/>
        </w:rPr>
        <w:drawing>
          <wp:inline distT="0" distB="0" distL="0" distR="0" wp14:anchorId="5D8815E0" wp14:editId="5DEAB18F">
            <wp:extent cx="5966460" cy="586740"/>
            <wp:effectExtent l="0" t="0" r="0" b="3810"/>
            <wp:docPr id="114259388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23EDC" w14:textId="77777777" w:rsidR="003A110B" w:rsidRDefault="003A110B" w:rsidP="00331CCD">
      <w:pPr>
        <w:rPr>
          <w:rFonts w:ascii="Arial" w:hAnsi="Arial" w:cs="Arial"/>
          <w:b/>
          <w:color w:val="2C567A" w:themeColor="accent1"/>
          <w:sz w:val="20"/>
        </w:rPr>
      </w:pPr>
    </w:p>
    <w:tbl>
      <w:tblPr>
        <w:tblStyle w:val="Grigliatabella"/>
        <w:tblW w:w="11396" w:type="dxa"/>
        <w:tblInd w:w="-936" w:type="dxa"/>
        <w:tblBorders>
          <w:top w:val="single" w:sz="24" w:space="0" w:color="002060"/>
          <w:left w:val="single" w:sz="24" w:space="0" w:color="002060"/>
          <w:bottom w:val="single" w:sz="24" w:space="0" w:color="002060"/>
          <w:right w:val="single" w:sz="24" w:space="0" w:color="002060"/>
          <w:insideH w:val="single" w:sz="24" w:space="0" w:color="002060"/>
          <w:insideV w:val="single" w:sz="24" w:space="0" w:color="002060"/>
        </w:tblBorders>
        <w:tblLook w:val="04A0" w:firstRow="1" w:lastRow="0" w:firstColumn="1" w:lastColumn="0" w:noHBand="0" w:noVBand="1"/>
      </w:tblPr>
      <w:tblGrid>
        <w:gridCol w:w="3936"/>
        <w:gridCol w:w="7460"/>
      </w:tblGrid>
      <w:tr w:rsidR="00331CCD" w14:paraId="6F615DA7" w14:textId="77777777" w:rsidTr="003A110B">
        <w:tc>
          <w:tcPr>
            <w:tcW w:w="3906" w:type="dxa"/>
          </w:tcPr>
          <w:p w14:paraId="058F6ABF" w14:textId="6E54C5F3" w:rsidR="003A110B" w:rsidRDefault="003A110B" w:rsidP="00331CCD">
            <w:pPr>
              <w:jc w:val="center"/>
              <w:rPr>
                <w:rFonts w:ascii="Arial" w:hAnsi="Arial" w:cs="Arial"/>
                <w:b/>
                <w:color w:val="2C567A" w:themeColor="accent1"/>
                <w:sz w:val="20"/>
              </w:rPr>
            </w:pPr>
            <w:r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  <w:drawing>
                <wp:inline distT="0" distB="0" distL="0" distR="0" wp14:anchorId="453ADF75" wp14:editId="233B3710">
                  <wp:extent cx="2339340" cy="1565628"/>
                  <wp:effectExtent l="0" t="0" r="3810" b="0"/>
                  <wp:docPr id="890805738" name="Immagine 11" descr="Immagine che contiene testo, schermata, Carattere, Blu elettric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805738" name="Immagine 11" descr="Immagine che contiene testo, schermata, Carattere, Blu elettrico&#10;&#10;Il contenuto generato dall'IA potrebbe non essere corretto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340" cy="1565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0" w:type="dxa"/>
          </w:tcPr>
          <w:p w14:paraId="69FECF3E" w14:textId="7FF95AF3" w:rsidR="003A110B" w:rsidRPr="00B06893" w:rsidRDefault="00B06893" w:rsidP="00B06893">
            <w:pPr>
              <w:rPr>
                <w:rFonts w:ascii="Arial" w:hAnsi="Arial" w:cs="Arial"/>
                <w:bCs/>
                <w:color w:val="2C567A" w:themeColor="accen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C567A" w:themeColor="accent1"/>
                <w:sz w:val="24"/>
                <w:szCs w:val="24"/>
              </w:rPr>
              <w:t xml:space="preserve"> </w:t>
            </w:r>
          </w:p>
        </w:tc>
      </w:tr>
      <w:tr w:rsidR="00331CCD" w14:paraId="58579CA6" w14:textId="77777777" w:rsidTr="003A110B">
        <w:tc>
          <w:tcPr>
            <w:tcW w:w="3906" w:type="dxa"/>
          </w:tcPr>
          <w:p w14:paraId="27B471ED" w14:textId="309A8BFA" w:rsidR="00331CCD" w:rsidRDefault="00331CCD" w:rsidP="00331CCD">
            <w:pPr>
              <w:jc w:val="center"/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</w:pPr>
            <w:r w:rsidRPr="00331CCD"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  <w:drawing>
                <wp:inline distT="0" distB="0" distL="0" distR="0" wp14:anchorId="33F8D5CE" wp14:editId="6C2F0D76">
                  <wp:extent cx="2276793" cy="1590897"/>
                  <wp:effectExtent l="0" t="0" r="9525" b="9525"/>
                  <wp:docPr id="25906338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0633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793" cy="1590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0" w:type="dxa"/>
          </w:tcPr>
          <w:p w14:paraId="50834E17" w14:textId="60EF2D57" w:rsidR="00B06893" w:rsidRPr="003A110B" w:rsidRDefault="00B06893" w:rsidP="00B06893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</w:tc>
      </w:tr>
      <w:tr w:rsidR="00331CCD" w14:paraId="67CFB096" w14:textId="77777777" w:rsidTr="003A110B">
        <w:tc>
          <w:tcPr>
            <w:tcW w:w="3906" w:type="dxa"/>
          </w:tcPr>
          <w:p w14:paraId="33703A2F" w14:textId="02D7A1FE" w:rsidR="00331CCD" w:rsidRDefault="00B06893" w:rsidP="00B06893">
            <w:pPr>
              <w:jc w:val="center"/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</w:pPr>
            <w:r w:rsidRPr="00B06893"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  <w:drawing>
                <wp:inline distT="0" distB="0" distL="0" distR="0" wp14:anchorId="256E48D8" wp14:editId="12ED4976">
                  <wp:extent cx="2295845" cy="1562318"/>
                  <wp:effectExtent l="0" t="0" r="9525" b="0"/>
                  <wp:docPr id="179910258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10258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845" cy="1562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0" w:type="dxa"/>
          </w:tcPr>
          <w:p w14:paraId="7374EDB2" w14:textId="77777777" w:rsidR="00331CCD" w:rsidRPr="003A110B" w:rsidRDefault="00331CCD" w:rsidP="003A110B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</w:tc>
      </w:tr>
      <w:tr w:rsidR="00B06893" w14:paraId="65360C6C" w14:textId="77777777" w:rsidTr="003A110B">
        <w:tc>
          <w:tcPr>
            <w:tcW w:w="3906" w:type="dxa"/>
          </w:tcPr>
          <w:p w14:paraId="270C8661" w14:textId="4F2FD70E" w:rsidR="00B06893" w:rsidRPr="00B06893" w:rsidRDefault="00B06893" w:rsidP="00E203B1">
            <w:pPr>
              <w:jc w:val="center"/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</w:pPr>
            <w:r w:rsidRPr="00B06893"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  <w:lastRenderedPageBreak/>
              <w:drawing>
                <wp:inline distT="0" distB="0" distL="0" distR="0" wp14:anchorId="679F8016" wp14:editId="6D01A78D">
                  <wp:extent cx="2362530" cy="1638529"/>
                  <wp:effectExtent l="0" t="0" r="0" b="0"/>
                  <wp:docPr id="145157803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578038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638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0" w:type="dxa"/>
          </w:tcPr>
          <w:p w14:paraId="46A3B78D" w14:textId="1F85A623" w:rsidR="00B06893" w:rsidRDefault="00B06893" w:rsidP="00E203B1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  <w:p w14:paraId="5CBCD319" w14:textId="77777777" w:rsidR="00CA3E94" w:rsidRDefault="00CA3E94" w:rsidP="00E203B1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  <w:p w14:paraId="0F314B7C" w14:textId="77777777" w:rsidR="00CA3E94" w:rsidRDefault="00CA3E94" w:rsidP="00E203B1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  <w:p w14:paraId="5F44283E" w14:textId="77777777" w:rsidR="00CA3E94" w:rsidRDefault="00CA3E94" w:rsidP="00E203B1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  <w:p w14:paraId="318EFD33" w14:textId="77777777" w:rsidR="00CA3E94" w:rsidRDefault="00CA3E94" w:rsidP="00E203B1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  <w:p w14:paraId="3800E1D3" w14:textId="77777777" w:rsidR="00CA3E94" w:rsidRDefault="00CA3E94" w:rsidP="00E203B1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  <w:p w14:paraId="0EBA58EB" w14:textId="77777777" w:rsidR="00CA3E94" w:rsidRDefault="00CA3E94" w:rsidP="00E203B1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  <w:p w14:paraId="268C08B0" w14:textId="77777777" w:rsidR="00CA3E94" w:rsidRPr="003A110B" w:rsidRDefault="00CA3E94" w:rsidP="00CA3E94">
            <w:pPr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</w:tc>
      </w:tr>
      <w:tr w:rsidR="00B06893" w14:paraId="3C368402" w14:textId="77777777" w:rsidTr="003A110B">
        <w:tc>
          <w:tcPr>
            <w:tcW w:w="3906" w:type="dxa"/>
          </w:tcPr>
          <w:p w14:paraId="3730F55F" w14:textId="7BC0A1AF" w:rsidR="00B06893" w:rsidRPr="00B06893" w:rsidRDefault="00B06893" w:rsidP="00E203B1">
            <w:pPr>
              <w:jc w:val="center"/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</w:pPr>
            <w:r w:rsidRPr="00B06893">
              <w:rPr>
                <w:rFonts w:ascii="Arial" w:hAnsi="Arial" w:cs="Arial"/>
                <w:b/>
                <w:noProof/>
                <w:color w:val="2C567A" w:themeColor="accent1"/>
                <w:sz w:val="20"/>
              </w:rPr>
              <w:drawing>
                <wp:inline distT="0" distB="0" distL="0" distR="0" wp14:anchorId="2807AD7D" wp14:editId="49975213">
                  <wp:extent cx="2314898" cy="1733792"/>
                  <wp:effectExtent l="0" t="0" r="9525" b="0"/>
                  <wp:docPr id="154755110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55110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173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0" w:type="dxa"/>
          </w:tcPr>
          <w:p w14:paraId="6C4207EA" w14:textId="77777777" w:rsidR="00B06893" w:rsidRPr="003A110B" w:rsidRDefault="00B06893" w:rsidP="00E203B1">
            <w:pPr>
              <w:jc w:val="center"/>
              <w:rPr>
                <w:rFonts w:ascii="Arial" w:hAnsi="Arial" w:cs="Arial"/>
                <w:b/>
                <w:color w:val="2C567A" w:themeColor="accent1"/>
                <w:sz w:val="28"/>
                <w:szCs w:val="28"/>
                <w:u w:val="single"/>
              </w:rPr>
            </w:pPr>
          </w:p>
        </w:tc>
      </w:tr>
    </w:tbl>
    <w:p w14:paraId="056A152B" w14:textId="001DF331" w:rsidR="00257A95" w:rsidRDefault="00257A95" w:rsidP="00257A95">
      <w:pPr>
        <w:tabs>
          <w:tab w:val="left" w:pos="2232"/>
        </w:tabs>
        <w:spacing w:before="100" w:beforeAutospacing="1"/>
        <w:ind w:left="-1134"/>
        <w:rPr>
          <w:noProof/>
        </w:rPr>
      </w:pPr>
    </w:p>
    <w:p w14:paraId="691ABFED" w14:textId="3E704B42" w:rsidR="00B5352F" w:rsidRDefault="00CA3E94" w:rsidP="00B5395C">
      <w:pPr>
        <w:tabs>
          <w:tab w:val="left" w:pos="2232"/>
        </w:tabs>
        <w:spacing w:before="100" w:beforeAutospacing="1"/>
        <w:ind w:left="-964"/>
        <w:rPr>
          <w:noProof/>
        </w:rPr>
      </w:pPr>
      <w:r>
        <w:rPr>
          <w:noProof/>
        </w:rPr>
        <w:drawing>
          <wp:inline distT="0" distB="0" distL="0" distR="0" wp14:anchorId="0F63AE23" wp14:editId="6D4856B3">
            <wp:extent cx="7276454" cy="733989"/>
            <wp:effectExtent l="0" t="0" r="1270" b="9525"/>
            <wp:docPr id="708683602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971" cy="74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DDB4D" w14:textId="77777777" w:rsidR="00B5352F" w:rsidRDefault="00B5352F" w:rsidP="00257A95">
      <w:pPr>
        <w:tabs>
          <w:tab w:val="left" w:pos="2232"/>
        </w:tabs>
        <w:spacing w:before="100" w:beforeAutospacing="1"/>
        <w:ind w:left="-1134"/>
        <w:rPr>
          <w:noProof/>
        </w:rPr>
      </w:pPr>
    </w:p>
    <w:p w14:paraId="40FBC3F2" w14:textId="77777777" w:rsidR="00B5352F" w:rsidRDefault="00B5352F" w:rsidP="00257A95">
      <w:pPr>
        <w:tabs>
          <w:tab w:val="left" w:pos="2232"/>
        </w:tabs>
        <w:spacing w:before="100" w:beforeAutospacing="1"/>
        <w:ind w:left="-1134"/>
        <w:rPr>
          <w:noProof/>
        </w:rPr>
      </w:pPr>
    </w:p>
    <w:p w14:paraId="2700ECA6" w14:textId="77777777" w:rsidR="00B5352F" w:rsidRDefault="00B5352F" w:rsidP="00257A95">
      <w:pPr>
        <w:tabs>
          <w:tab w:val="left" w:pos="2232"/>
        </w:tabs>
        <w:spacing w:before="100" w:beforeAutospacing="1"/>
        <w:ind w:left="-1134"/>
        <w:rPr>
          <w:noProof/>
        </w:rPr>
      </w:pPr>
    </w:p>
    <w:p w14:paraId="73697A56" w14:textId="77777777" w:rsidR="00B5352F" w:rsidRDefault="00B5352F" w:rsidP="00257A95">
      <w:pPr>
        <w:tabs>
          <w:tab w:val="left" w:pos="2232"/>
        </w:tabs>
        <w:spacing w:before="100" w:beforeAutospacing="1"/>
        <w:ind w:left="-1134"/>
        <w:rPr>
          <w:noProof/>
        </w:rPr>
      </w:pPr>
    </w:p>
    <w:p w14:paraId="4A54539D" w14:textId="77777777" w:rsidR="00B5352F" w:rsidRDefault="00B5352F" w:rsidP="00257A95">
      <w:pPr>
        <w:tabs>
          <w:tab w:val="left" w:pos="2232"/>
        </w:tabs>
        <w:spacing w:before="100" w:beforeAutospacing="1"/>
        <w:ind w:left="-1134"/>
      </w:pPr>
    </w:p>
    <w:sectPr w:rsidR="00B5352F" w:rsidSect="006C2CAC">
      <w:headerReference w:type="default" r:id="rId19"/>
      <w:footerReference w:type="default" r:id="rId20"/>
      <w:type w:val="continuous"/>
      <w:pgSz w:w="11906" w:h="16838" w:code="9"/>
      <w:pgMar w:top="1417" w:right="1134" w:bottom="1134" w:left="1134" w:header="680" w:footer="113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226D8" w14:textId="77777777" w:rsidR="00C12D3B" w:rsidRDefault="00C12D3B" w:rsidP="00590471">
      <w:r>
        <w:separator/>
      </w:r>
    </w:p>
  </w:endnote>
  <w:endnote w:type="continuationSeparator" w:id="0">
    <w:p w14:paraId="6FC1FB8F" w14:textId="77777777" w:rsidR="00C12D3B" w:rsidRDefault="00C12D3B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B2FB" w14:textId="2B5FEF9B" w:rsidR="00B06893" w:rsidRDefault="00B06893" w:rsidP="00B06893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3EDB6" w14:textId="77777777" w:rsidR="00C12D3B" w:rsidRDefault="00C12D3B" w:rsidP="00590471">
      <w:r>
        <w:separator/>
      </w:r>
    </w:p>
  </w:footnote>
  <w:footnote w:type="continuationSeparator" w:id="0">
    <w:p w14:paraId="4D186AB6" w14:textId="77777777" w:rsidR="00C12D3B" w:rsidRDefault="00C12D3B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274D" w14:textId="77777777" w:rsidR="00590471" w:rsidRPr="00BB527E" w:rsidRDefault="00310F17" w:rsidP="00060042">
    <w:pPr>
      <w:pStyle w:val="Corpotesto"/>
    </w:pPr>
    <w:r w:rsidRPr="00BB527E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AA1F049" wp14:editId="093D36FA">
              <wp:simplePos x="0" y="0"/>
              <wp:positionH relativeFrom="column">
                <wp:posOffset>-1322070</wp:posOffset>
              </wp:positionH>
              <wp:positionV relativeFrom="paragraph">
                <wp:posOffset>-454660</wp:posOffset>
              </wp:positionV>
              <wp:extent cx="8375584" cy="10547350"/>
              <wp:effectExtent l="0" t="0" r="6985" b="6350"/>
              <wp:wrapNone/>
              <wp:docPr id="26" name="Grup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75584" cy="10547350"/>
                        <a:chOff x="290896" y="-228600"/>
                        <a:chExt cx="8375584" cy="10547350"/>
                      </a:xfrm>
                    </wpg:grpSpPr>
                    <wpg:grpSp>
                      <wpg:cNvPr id="14" name="Gruppo 14"/>
                      <wpg:cNvGrpSpPr/>
                      <wpg:grpSpPr>
                        <a:xfrm>
                          <a:off x="290896" y="30477"/>
                          <a:ext cx="4968240" cy="3070859"/>
                          <a:chOff x="290930" y="-176024"/>
                          <a:chExt cx="4968814" cy="3224424"/>
                        </a:xfrm>
                      </wpg:grpSpPr>
                      <wps:wsp>
                        <wps:cNvPr id="1" name="Figura a mano libera: Forma 10"/>
                        <wps:cNvSpPr/>
                        <wps:spPr>
                          <a:xfrm rot="10800000" flipH="1">
                            <a:off x="396258" y="-176024"/>
                            <a:ext cx="4863486" cy="322442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igura a mano libera: Forma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30" y="116376"/>
                            <a:ext cx="3909512" cy="2788905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solidFill>
                              <a:srgbClr val="002060"/>
                            </a:solidFill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ttango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po 12"/>
                      <wpg:cNvGrpSpPr/>
                      <wpg:grpSpPr>
                        <a:xfrm>
                          <a:off x="4366267" y="327661"/>
                          <a:ext cx="4300213" cy="9991089"/>
                          <a:chOff x="-1316710" y="-5645451"/>
                          <a:chExt cx="3519355" cy="8177913"/>
                        </a:xfrm>
                      </wpg:grpSpPr>
                      <wps:wsp>
                        <wps:cNvPr id="6" name="Figura a mano libera: Forma 10"/>
                        <wps:cNvSpPr/>
                        <wps:spPr>
                          <a:xfrm rot="10800000" flipH="1" flipV="1">
                            <a:off x="-13324" y="1034512"/>
                            <a:ext cx="2215969" cy="149795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igura a mano libera: Forma 10"/>
                        <wps:cNvSpPr/>
                        <wps:spPr>
                          <a:xfrm rot="10800000">
                            <a:off x="223484" y="1084408"/>
                            <a:ext cx="1684287" cy="141503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igura a mano libera: Forma 10"/>
                        <wps:cNvSpPr/>
                        <wps:spPr>
                          <a:xfrm rot="10800000" flipH="1" flipV="1">
                            <a:off x="1545753" y="1015800"/>
                            <a:ext cx="509614" cy="486985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igura a mano libera: Forma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igura a mano libera: Forma 10"/>
                        <wps:cNvSpPr/>
                        <wps:spPr>
                          <a:xfrm rot="10800000" flipH="1" flipV="1">
                            <a:off x="-1316710" y="-5645451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igura a mano libera: Forma 10"/>
                        <wps:cNvSpPr/>
                        <wps:spPr>
                          <a:xfrm rot="10800000" flipH="1" flipV="1">
                            <a:off x="210037" y="2201803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48FDFD" id="Gruppo 26" o:spid="_x0000_s1026" alt="&quot;&quot;" style="position:absolute;margin-left:-104.1pt;margin-top:-35.8pt;width:659.5pt;height:830.5pt;z-index:251657216" coordorigin="2908,-2286" coordsize="83755,105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">
              <v:group id="Gruppo 14" o:spid="_x0000_s1027" style="position:absolute;left:2908;top:304;width:49683;height:30709" coordorigin="2909,-1760" coordsize="49688,3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igura a mano libera: Forma 10" o:spid="_x0000_s1028" style="position:absolute;left:3962;top:-1760;width:48635;height:32244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644143,3206937;2621414,3215159;2622775,3215551;2833133,3123465;2759644,3135221;2649410,3144625;2644161,3135221;2721150,3130519;2833133,3123465;3024293,3111159;3019804,3112011;3022105,3111710;1652932,3093488;1730795,3107007;1764041,3108182;1856777,3138748;1898770,3144625;1901397,3145214;1911019,3138748;1947763,3145801;1984508,3151679;2056910,3162991;2057998,3162259;2141985,3171664;2182228,3176366;2222473,3178717;2304710,3181068;2416693,3179892;2421554,3179892;2432442,3175777;2456938,3170488;2481872,3170194;2498932,3171663;2503525,3179892;2542675,3179892;2530427,3191648;2523428,3197526;2500681,3204580;2458687,3204580;2404446,3202228;2287213,3199877;2199726,3195175;2122737,3188122;2045748,3179892;1928517,3168137;1837530,3148153;1838583,3147639;1785038,3136397;1737794,3122290;1683553,3110535;1627561,3097603;1652932,3093488;2682920,3068285;2656186,3071026;2471300,3077298;2532176,3082320;2547925,3079969;2656409,3071741;2674261,3069408;2849033,3051252;2758230,3060563;2789389,3061160;2834226,3055576;3180495,3048533;2895702,3099487;3039821,3077913;1354602,3024718;1555821,3082320;1627561,3097603;1681803,3110533;1736045,3122289;1783287,3136396;1772789,3142274;1744793,3138747;1645059,3114061;1596066,3101129;1547073,3087022;1482332,3071741;1426340,3055283;1382598,3040000;1354602,3024718;1436841,2995330;1533076,3028245;1520828,3032948;1408845,2996505;1436841,2995330;1081643,2915392;1200625,2960063;1225121,2978872;1169130,2958887;1127136,2941254;1081643,2915392;1290283,2885227;1290300,2885561;1296209,2890367;1296860,2888353;3845587,2808059;3839233,2808415;3734249,2858965;3631013,2896583;3557524,2925971;3517281,2937727;3475287,2949482;3424544,2967116;3386049,2982398;3330058,2997681;3272317,3011788;3256569,3022367;3232072,3028245;3170832,3035299;3092093,3051757;3020355,3067038;2941615,3082321;2843630,3098779;2705401,3114061;2701902,3117588;2635441,3128751;2637162,3129344;2710969,3116946;2712400,3114061;2850631,3098779;2948616,3082321;3027354,3067038;3099094,3051757;3177831,3035299;3239073,3028245;3197616,3044957;3198828,3044703;3242573,3027069;3267069,3021192;3268700,3020888;3279316,3012962;3337059,2998856;3393050,2983574;3431545,2968291;3482286,2950658;3524280,2938903;3553077,2930492;3568024,2923620;3641513,2894231;3744747,2856613;845129,2791803;851772,2795631;854040,2796407;3857331,2761115;3856730,2761392;3856730,2761728;3859512,2761995;3860230,2761392;3895133,2743567;3884802,2748362;3882976,2749637;3890059,2746591;702260,2684355;768344,2736630;715946,2694385;4019020,2684320;4018864,2684357;4017707,2689684;3989711,2710844;3956465,2735530;3958469,2735220;3989711,2712019;4017707,2690859;4019020,2684320;873283,2657848;876748,2660683;876922,2660294;614463,2630904;659956,2650890;662190,2652657;682920,2655739;729944,2684980;794685,2720247;822681,2746109;838428,2759041;904918,2796659;885672,2807239;823750,2761013;820932,2761392;879531,2805136;885672,2807239;904920,2796659;1071144,2884826;1037900,2891879;1050147,2897757;1001154,2898932;969659,2884826;939915,2869544;866425,2828399;798185,2787255;735194,2746109;705449,2726126;677453,2704965;687952,2695561;722947,2716721;761441,2736705;808683,2770797;812699,2773111;761441,2736705;724696,2716721;689701,2695561;651206,2663820;614463,2630904;4469140,2443991;4468252,2444246;4449142,2475062;4450770,2296717;4404400,2341716;4381653,2369930;4358907,2395792;4304664,2443991;4257422,2492188;4215428,2530982;4211927,2532420;4209061,2535272;4213677,2533334;4255671,2494541;4302915,2446342;4357156,2398145;4379904,2372282;4402649,2344069;4449893,2298221;4631866,2280589;4609119,2326435;4568876,2375808;4528631,2426358;4491887,2458098;4516383,2425182;4537380,2392266;4553127,2374633;4574124,2351122;4593372,2327611;4631866,2280589;4518610,2179820;4476139,2230039;4475358,2231246;4518132,2180665;4541903,2066079;4490857,2159780;4383477,2307246;4367756,2323945;4367655,2324084;4330909,2366404;4294166,2412251;4252172,2447518;4217177,2487487;4010708,2643836;3942467,2682630;3935920,2685975;3933096,2687895;3904560,2703524;3881227,2721423;3795489,2764920;3782055,2770622;3745565,2790607;3740296,2792906;3732498,2797835;3664259,2828400;3596018,2856613;3588207,2859273;3542003,2879436;3527680,2884290;3513781,2890704;3466538,2908338;3422396,2919969;3324016,2953308;3093203,3011145;2932362,3038930;3062348,3022367;3086845,3018840;3165582,3000031;3214575,2989451;3293314,2962413;3382550,2941253;3439723,2926189;3464789,2916566;3487533,2911865;3519030,2900109;3527305,2896244;3548776,2882476;3596018,2863667;3649765,2845966;3669507,2837803;3737748,2807239;3767493,2788430;3800739,2774323;3886475,2730828;3947717,2692034;4015956,2653241;4222425,2496891;4250840,2464438;4252172,2461624;4297665,2414601;4311663,2400495;4330275,2383151;4336159,2375808;4372903,2333488;4444643,2233565;4514633,2126589;4535192,2083093;4733349,1962011;4728101,1964362;4728101,1964362;4749877,1892340;4749249,1894419;4754346,1898531;4770095,1910286;4780593,1905584;4780858,1904682;4773594,1907935;4756097,1897354;4734281,1758800;4733059,1758846;4730846,1758928;4731601,1764517;4729852,1793906;4722853,1811539;4680859,1856210;4670361,1895004;4659862,1907935;4642365,1964362;4623117,2009033;4602120,2052530;4589873,2086620;4575875,2121887;4587038,2110222;4596872,2085444;4605619,2050177;4626616,2006682;4645864,1962011;4663362,1905584;4673860,1892652;4684359,1853859;4726352,1809188;4698356,1899705;4677360,1974941;4630116,2071337;4620771,2081105;4616775,2095731;4603870,2120712;4554878,2192421;4532130,2230039;4518132,2250024;4500635,2271184;4453393,2327611;4402649,2382862;4337910,2456923;4266170,2529807;4218928,2570951;4168184,2610921;4150687,2627378;4131441,2643836;4101694,2660294;4053045,2696483;4054450,2700263;4003709,2735530;3949466,2761392;3905723,2784904;3864284,2805249;3870728,2804889;3916222,2782552;3959966,2759041;4014207,2733179;4064950,2697912;4063200,2693210;4112193,2656768;4141939,2640310;4161185,2623852;4178683,2607395;4229426,2567425;4276668,2526280;4348408,2453395;4413148,2379336;4463891,2324084;4511133,2267657;4528631,2246497;4542629,2226513;4565376,2188895;4614369,2117185;4633615,2068988;4680859,1972592;4701856,1897356;4729852,1806837;4736164,1790937;4731601,1790379;4733349,1760991;4771844,1733952;4751470,1790990;4751471,1790990;4771846,1733953;4787592,1722196;4777094,1737479;4774689,1769513;4773594,1799783;4756097,1835956;4756097,1840088;4777094,1799783;4780593,1737478;4788751,1725604;4712353,1671647;4700888,1689855;4696606,1716319;4691086,1703956;4689067,1705702;4694857,1718670;4691357,1737479;4698356,1752761;4703781,1752559;4700105,1744531;4703605,1725722;4712353,1671647;4859333,1639907;4862832,1641082;4861081,1690456;4862832,1724548;4857582,1786852;4852334,1822118;4836585,1873843;4831337,1917340;4805090,1997278;4780593,2066635;4736851,2079567;4740350,2072514;4747349,2023140;4773594,1971415;4794591,1963187;4794591,1963186;4817339,1873843;4829586,1831523;4840084,1788028;4848834,1746883;4852334,1708090;4854082,1675174;4857582,1657540;4859333,1639907;246435,1094839;247306,1095132;247388,1094968;352002,926342;313508,974540;282012,992174;281937,993299;278891,1038302;278979,1038195;282012,993349;313508,975714;352002,927517;353313,928105;353969,927223;372997,824068;348500,835823;311757,887548;320163,892066;320437,891273;313508,887548;350251,835823;371942,825414;507728,757061;505518,758250;496136,782483;490230,794679;329254,992174;306507,1040371;285510,1089745;240017,1193194;210272,1263728;196274,1316628;189275,1343666;184025,1370704;168278,1443589;163028,1488260;171778,1535283;175878,1509661;175277,1501191;182276,1451817;198023,1378933;210513,1368863;228649,1287318;227769,1273132;245055,1239837;255341,1211884;252266,1216705;241767,1214354;215520,1264904;217271,1293117;205022,1347193;203273,1356598;185776,1370704;191024,1343666;198023,1316628;212021,1263728;241767,1193194;287260,1089745;308257,1040371;331003,992174;491979,794679;507728,757061;539225,639505;539223,639505;547971,644207;547971,644206;854514,472137;854178,472318;853157,473094;838867,483155;835253,486686;832893,488478;822681,498438;715948,583078;686201,606590;656457,631276;524926,728948;658205,630101;687950,605413;717697,581902;824430,497262;835253,486686;853157,473094;898931,391075;883829,394610;872598,397411;869925,399690;850677,411445;801684,432605;768440,457293;736945,481979;715948,494911;715235,494311;695388,510340;661705,538407;607464,578376;616212,585428;616379,585329;609213,579551;663454,539582;717697,494911;738693,481980;770189,457293;803433,432606;852426,411446;871674,399691;892671,394401;899298,393019;3433293,178685;3522529,205723;3561023,226883;3475287,198669;3433293,178685;3142836,92869;3212826,103448;3310812,136364;3142836,92869;2089495,85081;2052749,88166;1974010,95220;1897021,106975;1863777,114029;1825283,121082;1741049,132200;1725547,136365;1618814,161051;1513829,189265;1440340,211601;1391347,224532;1270614,262150;1212874,286837;1156882,311523;1067645,356194;983657,400866;903276,447977;910168,453767;927228,445905;941750,438633;994156,407919;1078143,363248;1167379,318576;1223371,293889;1281113,269203;1401844,231585;1449088,215127;1522577,192791;1627561,164577;1734295,139891;1779130,133974;1800789,129002;2095583,86274;2715244,59806;2752644,62304;2803387,74060;2764893,70534;2684405,59953;2715244,59806;2918870,50549;2990608,54075;3078095,77586;2969611,64655;2918870,50549;2333582,50255;2131487,57602;1991507,70532;1925017,82288;1867275,96395;1786787,103448;1482332,182211;1372099,215127;1338853,223355;1309109,233936;1253117,253920;1165630,284485;1099140,319751;906669,420850;866446,444349;827095,468488;827929,469048;525225,707687;463983,764113;435987,798205;407992,829945;355499,895776;298400,956228;297759,958082;278511,993349;264513,1009806;261013,1012157;245485,1046837;241767,1067409;238268,1096798;213771,1144997;191024,1193194;166528,1263728;152530,1328384;143782,1393039;156029,1348368;157164,1344681;159529,1327208;173526,1262553;177910,1263535;178290,1262443;173528,1261376;198025,1190843;220770,1142644;245155,1094668;243518,1094447;247017,1065058;266264,1009806;280262,993349;280732,992490;299510,958082;357250,896952;409742,831121;437738,799382;465734,765290;526976,708863;829680,470224;910168,420851;1102639,319753;1169130,284486;1256617,253921;1312608,233936;1342355,223357;1375599,215127;1485833,182211;1790288,103449;1870776,96396;1928517,82289;1995007,70534;2134986,57602;2337082,50695;2499520,54357;2579420,0;2661657,3526;2745645,9404;2801636,18809;2838382,30565;2883875,24686;2952114,35267;2994108,43495;2992359,44671;2990608,52900;2918870,49374;2894373,44671;2869877,41144;2822633,34091;2775391,27037;2726398,22335;2672157,22335;2628413,22335;2560174,22335;2556968,21648;2526928,31740;2537426,43495;2642411,57602;2595692,58150;2596480,58191;2645910,57602;2687904,61129;2768392,71709;2806886,75236;2871628,84640;2938118,94045;3002857,104624;3067599,117556;3099094,123433;3130589,130487;3130995,130736;3153581,133352;3208314,147017;3215960,154800;3218076,155174;3267069,168105;3309063,179860;3351056,192792;3382552,204548;3403549,211601;3426294,219829;3503283,249219;3601268,291539;3652012,315050;3653481,315755;3679412,326339;4666861,1574076;4666123,1583913;4686107,1585831;4705354,1595236;4714103,1626975;4747347,1664593;4761347,1665449;4761347,1656365;4775571,1629819;4775343,1624625;4789341,1592885;4808589,1592885;4838334,1579954;4841833,1631679;4833086,1656365;4822587,1679876;4817337,1718670;4815588,1738654;4812089,1758639;4804629,1761982;4805090,1763340;4812237,1760139;4815588,1741005;4817337,1721021;4822587,1682227;4833086,1658716;4841833,1634030;4855831,1641083;4854082,1658716;4850583,1676350;4848832,1709266;4845333,1748059;4836585,1789204;4826087,1832699;4813837,1875019;4791092,1964362;4770095,1972592;4743848,2024316;4736849,2073690;4733349,2080743;4703605,2134819;4694855,2139521;4658112,2197123;4696606,2139521;4705354,2134819;4649362,2241794;4619617,2252375;4613449,2260665;4614369,2261778;4621368,2252374;4651113,2241794;4630116,2281763;4591621,2328786;4572375,2352297;4551378,2375808;4535630,2393441;4512884,2427533;4488388,2460449;4449893,2495716;4411399,2528631;4413003,2526412;4369403,2566249;4274917,2635608;4256316,2654837;4274917,2636783;4369403,2567424;4297665,2640309;4260701,2666319;4231028,2680974;4229424,2682630;4210872,2692219;4210178,2695561;4127939,2751988;4040452,2806064;4036407,2808036;4007208,2833101;3937219,2868368;3871805,2901329;3871570,2901521;3937219,2869544;4007208,2834277;3949466,2873070;3902442,2893643;3869913,2902873;3868978,2903636;3833983,2918918;3820797,2923024;3787617,2941107;3755246,2956536;3706253,2977696;3690506,2978872;3673003,2984099;3670283,2985487;3692255,2980047;3708003,2978872;3645013,3010611;3604768,3024719;3564525,3037650;3536099,3040514;3531279,3042352;3398299,3081145;3391518,3082180;3351056,3099954;3373802,3104656;3289815,3129344;3296814,3112886;3268818,3119939;3242573,3125816;3188330,3137572;3181083,3131728;3155084,3135221;3123588,3139923;3058849,3150504;3056714,3151170;3118340,3141098;3149835,3136396;3176081,3132870;3186579,3138747;3240822,3126991;3267067,3121114;3295063,3114061;3288064,3130519;3214575,3154030;3210973,3153352;3160334,3166960;3118340,3175190;3055349,3185769;3029323,3184301;2974885,3191417;2973111,3193999;2827883,3212808;2794637,3206929;2766641,3206929;2717649,3217510;2673906,3219861;2630162,3221036;2625409,3219669;2585545,3224417;2537426,3218685;2539177,3217510;2547925,3209281;2507682,3205754;2526928,3198701;2584670,3197525;2640662,3196350;2721148,3197525;2777140,3193999;2882124,3178716;2952114,3168137;3004606,3166960;3008258,3165821;2957364,3166962;2887374,3177541;2782390,3192824;2726398,3196350;2645910,3195175;2589919,3196350;2532176,3197526;2533927,3192824;2546174,3181068;3085094,3121114;3450791,3028245;3547026,2994153;3601268,2975345;3657260,2955361;3762245,2913040;3846232,2869544;4003709,2787255;4047451,2763744;4089445,2739057;4152436,2700263;4178683,2670875;4216383,2647656;4216686,2646197;4180433,2668524;4154186,2697912;4091196,2736706;4049202,2761392;4005459,2784904;3847983,2867193;3763995,2910689;3659011,2953009;3603019,2972993;3548776,2991802;3452541,3025894;3086845,3118763;2547925,3178717;2507682,3178717;2502432,3169313;2460438,3168137;2421944,3178717;2309960,3179892;2227723,3177541;2187478,3175190;2147235,3170488;2171478,3153115;2166481,3154030;2076160,3142793;2071995,3143450;1898772,3122290;1830531,3112886;1771040,3105832;1699302,3083496;1610064,3061161;1517329,3036474;1533076,3028245;1597817,3036474;1625813,3052932;1722047,3071741;1912770,3104656;1960012,3110535;2010756,3116412;2066747,3124641;2128450,3133605;2133235,3132870;2190978,3138748;2192727,3136397;2276714,3138748;2290712,3139923;2420193,3139923;2514679,3142274;2626662,3136397;2640660,3136397;2645910,3145801;2756143,3136397;2829632,3124641;2871626,3119939;2897873,3117588;2955613,3108184;3002857,3101130;3050099,3092901;3136756,3082825;3148087,3079970;3057100,3090549;3009856,3098779;2962614,3105832;2904872,3115237;2878627,3117588;2836633,3122290;2722899,3129344;2645910,3134046;2631912,3134046;2519929,3139923;2425443,3137572;2295962,3137572;2281964,3136397;2227723,3121114;2197977,3134046;2197901,3134147;2222473,3123465;2276716,3138747;2192728,3136396;2193390,3136108;2138486,3130519;2073746,3121114;2017754,3112886;1967011,3107007;1919769,3101130;1729046,3068214;1632812,3049405;1604816,3032948;1540074,3024718;1443840,2991802;1415844,2992979;1316108,2958887;1298610,2937727;1302110,2936552;1363352,2958887;1424592,2981223;1442089,2974170;1370351,2942429;1310859,2924796;1228621,2893055;1158631,2862491;1048398,2830751;1006405,2807240;1015152,2804889;1057146,2813117;969659,2751988;920666,2724951;875173,2697912;817433,2666173;733445,2603867;727683,2591767;710698,2580356;652957,2538036;645958,2516876;623211,2495716;620501,2492861;593464,2480433;540972,2429884;511227,2382862;507728,2382862;467485,2331137;428990,2279412;388745,2219459;352002,2158330;388745,2199474;425491,2251199;437738,2279412;442801,2284400;436570,2262635;420322,2242822;393872,2202864;362498,2167733;324004,2097200;291025,2024895;280195,2003818;233029,1877328;212170,1785504;212021,1788028;213771,1806837;222519,1850333;233018,1895004;215520,1856210;203273,1806837;189275,1806837;180525,1762165;168278,1733952;157780,1706915;128033,1685755;119285,1685755;110536,1656365;107036,1618747;114035,1565847;117535,1547038;123494,1534137;120597,1504718;124534,1461222;131533,1452406;131533,1447115;117535,1464749;105288,1452994;82540,1431833;78385,1415082;77292,1416551;70293,1463573;65043,1510595;59794,1547038;59794,1622273;61543,1661067;65043,1699860;49296,1736303;45796,1736303;35298,1665769;35298,1592885;44046,1536458;59787,1547032;45796,1535283;42297,1492963;45796,1428306;47545,1410673;52795,1381284;73792,1328384;84254,1293242;80791,1284888;68542,1331910;47545,1384811;42297,1414199;40546,1431833;37047,1496489;40546,1538809;31798,1595236;31798,1668121;42297,1738654;45796,1738654;68542,1805662;80791,1860913;107036,1917340;148374,2038680;151982,2061934;159530,2061934;198025,2124238;212023,2155979;185776,2128941;157780,2086620;156031,2098376;140808,2066672;129784,2067811;117535,2040774;75541,1976118;49296,1918516;47545,1870317;35298,1813890;26548,1757463;7302,1716319;19549,1497665;31798,1441238;21300,1410673;42297,1326033;47545,1306048;61543,1237865;98289,1188492;89539,1255499;98285,1244014;103537,1216558;105288,1186141;121034,1147346;145531,1088568;175277,1028615;177505,1026931;191026,979242;210272,945150;233019,916936;278513,858158;315256,805259;367749,737076;406243,707687;437738,666543;463985,640680;491981,631276;498980,624222;526976,586604;581217,544284;582694,561973;578737,569407;635458,530177;663454,505491;700199,481980;703366,484344;701950,483155;747443,452590;792936,424377;841929,389110;910168,355018;983657,318576;1027596,297982;1057146,279782;1109638,258622;1165630,238638;1173042,236077;1192096,223503;1223372,208074;1257711,196318;1282004,192561;1286361,190440;1762291,61128;1779950,58548;1828781,47021;1862464,42466;1880027,42366;1886523,41144;2285464,5877;2398759,5583;2519929,7052;2522185,8189;2581171,3526;2635412,9403;2689655,16457;2717640,20731;2687904,15282;2633661,8228;2579420,2351;257942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8" o:spid="_x0000_s1029" style="position:absolute;left:2909;top:1163;width:39095;height:2788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color="#002060">
                  <v:stroke joinstyle="miter"/>
                  <v:path arrowok="t" o:connecttype="custom" o:connectlocs="2125494,2773780;2107223,2780891;2108317,2781231;2277414,2701583;2218339,2711750;2129727,2719885;2125509,2711750;2187396,2707683;2277414,2701583;2431076,2690939;2427470,2691675;2429319,2691415;1328709,2675654;1391299,2687348;1418024,2688364;1492569,2714801;1526326,2719885;1528438,2720394;1536172,2714801;1565709,2720902;1595247,2725985;1653445,2735770;1654321,2735137;1721834,2743271;1754184,2747338;1786534,2749372;1852641,2751405;1942658,2750388;1946566,2750388;1955318,2746829;1975009,2742254;1995052,2742000;2008766,2743270;2012458,2750388;2043928,2750388;2034083,2760556;2028457,2765640;2010172,2771741;1976415,2771741;1932813,2769707;1838575,2767674;1768249,2763607;1706362,2757506;1644474,2750388;1550238,2740220;1477098,2722935;1477944,2722491;1434902,2712768;1396925,2700566;1353324,2690399;1308315,2679213;1328709,2675654;2156663,2653855;2135175,2656226;1986554,2661651;2035489,2665995;2048149,2663961;2135353,2656844;2149704,2654827;2290194,2639123;2217202,2647176;2242250,2647693;2278292,2642863;2556640,2636771;2327707,2680843;2443560,2662183;1088896,2616173;1250646,2665995;1308315,2679213;1351917,2690397;1395520,2700565;1433495,2712767;1425056,2717851;1402552,2714800;1322380,2693448;1282997,2682263;1243615,2670062;1191572,2656844;1146563,2642609;1111401,2629391;1088896,2616173;1155004,2590754;1232362,2619224;1222517,2623291;1132500,2591770;1155004,2590754;869478,2521613;965122,2560251;984813,2576519;939804,2559233;906048,2543982;869478,2521613;1037194,2495523;1037207,2495812;1041958,2499968;1042480,2498227;3091274,2428778;3086167,2429086;3001775,2472808;2918789,2505345;2859715,2530764;2827365,2540931;2793609,2551099;2752819,2566351;2721875,2579569;2676866,2592788;2630451,2604989;2617792,2614140;2598101,2619224;2548873,2625325;2485578,2639560;2427911,2652777;2364617,2665996;2285851,2680231;2174736,2693448;2171923,2696499;2118497,2706155;2119882,2706667;2179212,2695944;2180362,2693448;2291479,2680231;2370244,2665996;2433537,2652777;2491206,2639560;2554499,2625325;2603728,2619224;2570403,2633679;2571377,2633459;2606541,2618207;2626233,2613123;2627544,2612861;2636078,2606005;2682494,2593804;2727503,2580586;2758446,2567368;2799235,2552117;2832991,2541949;2856140,2534674;2868155,2528730;2927230,2503311;3010214,2470774;679357,2414717;684696,2418029;686519,2418700;3100713,2388174;3100232,2388415;3100232,2388705;3102468,2388935;3103045,2388415;3131100,2372997;3122797,2377144;3121329,2378247;3127023,2375612;564512,2321782;617631,2366993;575513,2330458;3230688,2321752;3230563,2321784;3229632,2326391;3207128,2344694;3180403,2366045;3182014,2365776;3207128,2345710;3229632,2327408;3230688,2321752;701988,2298857;704773,2301307;704914,2300971;493936,2275551;530506,2292837;532301,2294366;548965,2297031;586765,2322323;638807,2352827;661312,2375196;673970,2386381;727418,2418918;711947,2428068;662171,2388087;659906,2388415;659906,2388415;707010,2426249;711947,2428068;727419,2418918;861039,2495176;834316,2501276;844161,2506361;804778,2507377;779460,2495176;755550,2481958;696476,2446370;641621,2410784;590986,2375196;567075,2357911;544571,2339609;553010,2331475;581141,2349777;612084,2367062;650060,2396549;653288,2398550;612084,2367062;582546,2349777;554416,2331475;523472,2304021;493936,2275551;3592517,2113884;3591803,2114105;3576440,2140758;3577750,1986502;3540476,2025424;3522190,2049826;3503906,2072196;3460303,2113884;3422328,2155571;3388571,2189126;3385755,2190369;3383451,2192836;3387164,2191159;3420920,2157606;3458897,2115918;3502499,2074230;3520785,2051861;3539069,2027458;3577046,1987803;3690095,1982973;3678316,2002038;3652998,2038642;3678316,2002038;3690095,1982973;3723325,1972552;3705039,2012206;3672690,2054911;3640339,2098633;3610802,2126085;3630494,2097616;3647372,2069146;3660030,2053895;3676908,2033559;3692381,2013223;3723325,1972552;3632283,1885394;3598143,1928830;3597515,1929874;3631900,1886125;3651008,1787016;3609974,1868061;3523657,1995609;3511018,2010053;3510938,2010173;3481400,2046777;3451864,2086432;3418107,2116935;3389977,2151505;3224006,2286737;3169151,2320291;3163888,2323183;3161617,2324845;3138680,2338362;3119923,2353844;3051003,2391465;3040204,2396396;3010871,2413683;3006635,2415672;3000368,2419935;2945514,2446371;2890658,2470774;2884381,2473075;2847238,2490514;2835723,2494713;2824552,2500260;2786575,2515512;2751094,2525571;2672008,2554408;2486470,2604433;2357179,2628465;2461668,2614140;2481359,2611089;2544652,2594820;2584035,2585670;2647330,2562283;2719062,2543981;2765020,2530953;2785170,2522629;2803452,2518563;2828771,2508394;2835424,2505052;2852683,2493143;2890658,2476875;2933863,2461565;2949733,2454505;3004588,2428068;3028498,2411800;3055223,2399599;3124142,2361978;3173371,2328424;3228225,2294871;3394196,2159639;3417037,2131569;3418107,2129135;3454677,2088464;3465929,2076263;3480891,2061261;3485621,2054911;3515157,2018307;3572825,1931880;3629086,1839354;3645613,1801732;3804902,1697004;3800683,1699038;3800683,1699038;3818187,1636744;3817682,1638543;3821780,1642098;3834440,1652266;3842879,1648199;3843091,1647419;3837253,1650233;3823187,1641081;3805650,1521241;3804668,1521280;3802889,1521352;3803496,1526185;3802090,1551606;3796464,1566857;3762707,1605494;3754268,1639049;3745829,1650233;3731764,1699038;3716291,1737676;3699413,1775297;3689568,1804783;3678316,1835286;3687289,1825196;3695194,1803766;3702226,1773262;3719104,1735642;3734577,1697004;3748642,1648199;3757081,1637014;3765520,1603461;3799277,1564823;3776773,1643115;3759894,1708188;3721917,1791564;3714404,1800012;3711192,1812663;3700820,1834270;3661437,1896293;3643152,1928830;3631900,1946116;3617834,1964418;3579859,2013223;3539069,2061012;3487028,2125069;3429359,2188109;3391384,2223696;3350594,2258267;3336529,2272502;3321058,2286737;3297146,2300971;3258039,2332272;3259169,2335542;3218380,2366045;3174777,2388415;3139615,2408750;3106304,2426348;3111484,2426036;3148054,2406717;3183218,2386381;3226819,2364012;3267609,2333508;3266202,2329441;3305585,2297922;3329497,2283687;3344968,2269452;3359033,2255217;3399823,2220646;3437799,2185059;3495467,2122018;3547508,2057962;3588298,2010173;3626273,1961367;3640339,1943065;3651591,1925780;3669877,1893243;3709259,1831219;3724730,1789532;3762707,1706156;3779586,1641082;3802090,1562790;3807164,1549037;3803496,1548555;3804902,1523136;3835845,1499749;3819466,1549083;3819468,1549083;3835847,1499750;3848505,1489581;3840066,1502800;3840066,1502800;3838131,1530507;3837253,1556689;3823187,1587976;3823187,1591550;3840066,1556689;3842879,1502799;3849437,1492529;3788023,1445859;3778806,1461609;3775365,1484498;3770928,1473805;3769305,1475314;3773960,1486532;3771147,1502800;3776773,1516018;3781133,1515843;3778178,1508900;3780991,1492631;3788023,1445859;3906173,1418407;3908986,1419423;3907579,1462128;3908986,1491615;3904766,1545504;3900547,1576007;3887888,1620745;3883669,1658367;3862570,1727508;3842879,1787497;3807716,1798682;3810529,1792582;3816155,1749877;3837253,1705139;3854131,1698022;3854131,1698021;3872417,1620745;3882262,1584141;3890701,1546521;3897734,1510933;3900547,1477380;3901953,1448910;3904766,1433658;3906173,1418407;198097,946961;198797,947214;198863,947072;282957,801222;252013,842910;226695,858162;226635,859135;224187,898060;224256,897967;226695,859178;252013,843926;282957,802238;284011,802747;284538,801984;299833,712762;280142,722930;250606,767668;257363,771576;257583,770890;252013,767668;281549,722930;298986,713927;408137,654806;406360,655834;398819,676794;394072,687343;264671,858162;246385,899849;229507,942554;192937,1032031;169027,1093037;157775,1138793;152149,1162178;147928,1185565;135270,1248605;131050,1287243;138083,1327914;141379,1305753;140896,1298427;146523,1255722;159181,1192682;169220,1183972;183800,1113441;183092,1101172;196988,1072375;205256,1048197;202784,1052366;194345,1050333;173246,1094055;174653,1118457;164807,1165229;163401,1173364;149336,1185565;153554,1162178;159181,1138793;170433,1093037;194345,1032031;230914,942554;247793,899849;266077,858162;395477,687343;408137,654806;433456,553128;433454,553128;440486,557195;440486,557194;686901,408366;686631,408522;685811,409192;674321,417896;671417,420951;669521,422500;661312,431115;575514,504323;551603,524658;527692,546010;422006,630453;529098,544994;553009,523641;576920,503305;662718,430097;671417,420951;685811,409192;722606,338253;710466,341310;701437,343733;699289,345704;683816,355872;644434,374174;617710,395527;592393,416879;575514,428064;574940,427545;558988,441409;531911,465685;488310,500256;495342,506355;495476,506270;489715,501272;533317,466701;576920,428064;593799,416880;619116,395527;645839,374175;685222,355873;700695,345705;717573,341130;722901,339934;2759852,154550;2831584,177936;2862528,196238;2793609,171835;2759852,154550;2526368,80325;2582629,89476;2661395,117945;2526368,80325;1679640,73589;1650102,76258;1586807,82359;1524920,92526;1498197,98627;1467253,104728;1399542,114344;1387080,117946;1301283,139298;1216891,163701;1157817,183020;1118434,194204;1021383,226741;974968,248094;929960,269446;858226,308084;790713,346721;726098,387469;731638,392477;745352,385677;757024,379387;799152,352822;866665,314184;938397,275547;983406,254194;1029822,232842;1126872,200305;1164849,186070;1223923,166751;1308315,142348;1394112,120996;1430153,115879;1447563,111578;1684534,74621;2182647,51728;2212712,53889;2253502,64057;2222558,61007;2157858,51855;2182647,51728;2346333,43721;2404000,46771;2474326,67106;2387121,55922;2346333,43721;1875849,43467;1713395,49822;1600873,61006;1547425,71173;1501009,83375;1436308,89476;1191572,157600;1102962,186070;1076237,193187;1052327,202339;1007318,219623;936991,246060;883543,276563;728825,364006;696492,384331;664860,405210;665531,405694;422202,612100;372973,660906;350468,690393;327964,717845;285768,774785;239869,827070;239353,828675;223881,859178;212629,873413;209816,875447;197333,905442;194345,923236;191531,948655;171840,990343;153554,1032031;133863,1093037;122611,1148961;115579,1204883;125424,1166246;126337,1163057;128237,1147944;139489,1092021;143013,1092871;143318,1091926;139491,1091004;159182,1029997;177466,988309;197068,946812;195752,946621;198565,921202;214036,873413;225288,859178;225666,858435;240761,828675;287175,775802;329371,718863;351876,691410;374380,661923;423609,613118;666938,406712;731638,364007;886356,276564;939804,246061;1010131,219624;1055140,202339;1079052,193188;1105775,186070;1194387,157600;1439123,89477;1503823,83376;1550238,71175;1603686,61007;1716208,49822;1878662,43848;2009238,47015;2073466,0;2139572,3050;2207086,8134;2252095,16268;2281632,26436;2318202,21352;2373056,30503;2406813,37620;2405407,38638;2404000,45755;2346333,42705;2326641,38638;2306950,35587;2268973,29486;2230997,23385;2191615,19318;2148013,19318;2112849,19318;2057995,19318;2055418,18724;2031270,27453;2039710,37620;2124101,49822;2086547,50296;2087180,50331;2126914,49822;2160671,52873;2225371,62023;2256315,65074;2308357,73208;2361805,81342;2413846,90493;2465888,101678;2491206,106761;2516523,112862;2516850,113078;2535005,115341;2579003,127160;2585149,133891;2586850,134215;2626233,145399;2659989,155567;2693746,166752;2719063,176920;2735942,183020;2754226,190137;2816113,215557;2894879,252161;2935669,272497;2936849,273106;2957695,282261;3751455,1361467;3750860,1369976;3766926,1371635;3782397,1379769;3789431,1407222;3816154,1439759;3827408,1440498;3827408,1432642;3838842,1409681;3838658,1405189;3849911,1377736;3865383,1377736;3889293,1366552;3892106,1411290;3885075,1432642;3876635,1452977;3872415,1486532;3871009,1503816;3868196,1521102;3862198,1523993;3862570,1525168;3868316,1522399;3871009,1505850;3872415,1488565;3876635,1455011;3885075,1434675;3892106,1413324;3903359,1419424;3901953,1434675;3899140,1449928;3897733,1478397;3894920,1511951;3887888,1547538;3879448,1585159;3869602,1621763;3851318,1699038;3834440,1706156;3813341,1750894;3807715,1793599;3804902,1799700;3780991,1846472;3773958,1850539;3744422,1900360;3775365,1850539;3782397,1846472;3737388,1938998;3713478,1948150;3708519,1955320;3709259,1956283;3714885,1948148;3738796,1938998;3721917,1973568;3690974,2014240;3675503,2034575;3658624,2054911;3645965,2070162;3627681,2099649;3607989,2128119;3577046,2158622;3546102,2187092;3547391,2185173;3512344,2219629;3436391,2279620;3421437,2296251;3436391,2280636;3512344,2220645;3454677,2283686;3424963,2306182;3401109,2318858;3399822,2320291;3384909,2328584;3384351,2331475;3318243,2380280;3247917,2427052;3244663,2428758;3221193,2450438;3164932,2480941;3112348,2509450;3112160,2509616;3164932,2481958;3221193,2451455;3174777,2485008;3136977,2502802;3110828,2510786;3110077,2511445;3081946,2524663;3071345,2528214;3044675,2543855;3018653,2557200;2979270,2575502;2966612,2576519;2952541,2581040;2950354,2582240;2968018,2577535;2980678,2576519;2930043,2603972;2897692,2616174;2865342,2627358;2842492,2629836;2838618,2631425;2731721,2664979;2726271,2665874;2693746,2681247;2712030,2685314;2644517,2706667;2650143,2692432;2627638,2698533;2606541,2703616;2562938,2713784;2557113,2708729;2536213,2711750;2510896,2715818;2458855,2724969;2457139,2725545;2506677,2716834;2531994,2712767;2553092,2709717;2561531,2714800;2605134,2704632;2626231,2699549;2648736,2693448;2643109,2707683;2584035,2728019;2581139,2727433;2540434,2739203;2506677,2746321;2456042,2755471;2435120,2754201;2391361,2760356;2389934,2762589;2273193,2778858;2246468,2773773;2223964,2773773;2184581,2782925;2149419,2784959;2114255,2785975;2110435,2784792;2078389,2788899;2039710,2783941;2041117,2782925;2048149,2775807;2015799,2772757;2031270,2766656;2077687,2765639;2122695,2764623;2187394,2765639;2232403,2762589;2316795,2749371;2373056,2740220;2415252,2739203;2418187,2738218;2377276,2739204;2321015,2748354;2236624,2761573;2191615,2764623;2126914,2763607;2081905,2764623;2035489,2765640;2036897,2761573;2046741,2751405;2479952,2699549;2773917,2619224;2851276,2589737;2894879,2573468;2939888,2556184;3024279,2519580;3091793,2481958;3218380,2410784;3253543,2390448;3287299,2369096;3337934,2335542;3359033,2310123;3389339,2290040;3389582,2288779;3360440,2308089;3339342,2333508;3288707,2367063;3254950,2388415;3219787,2408750;3093200,2479925;3025687,2517546;2941295,2554150;2896286,2571435;2852683,2587703;2775325,2617190;2481359,2697515;2048149,2749372;2015799,2749372;2011579,2741238;1977822,2740220;1946879,2749372;1856861,2750388;1790755,2748354;1758404,2746321;1726055,2742254;1745541,2727228;1741526,2728019;1668921,2718299;1665573,2718868;1526328,2700566;1471472,2692432;1423650,2686331;1365983,2667012;1294250,2647694;1219704,2626341;1232362,2619224;1284405,2626341;1306909,2640576;1384267,2656844;1537580,2685314;1575555,2690399;1616345,2695482;1661354,2702600;1710954,2710353;1714801,2709717;1761217,2714801;1762623,2712768;1830136,2714801;1841388,2715818;1945471,2715818;2021424,2717851;2111442,2712768;2122694,2712768;2126914,2720902;2215525,2712768;2274599,2702600;2308356,2698533;2329454,2696499;2375869,2688365;2413846,2682264;2451822,2675146;2521481,2666431;2530589,2663962;2457449,2673113;2419472,2680231;2381497,2686331;2335080,2694466;2313983,2696499;2280227,2700566;2188802,2706667;2126914,2710734;2115662,2710734;2025644,2715818;1949692,2713784;1845609,2713784;1834356,2712768;1790755,2699549;1766843,2710734;1766783,2710822;1786534,2701583;1830138,2714800;1762624,2712767;1763156,2712518;1719021,2707683;1666980,2699549;1621971,2692432;1581181,2687348;1543206,2682264;1389894,2653794;1312535,2637526;1290031,2623291;1237988,2616173;1160630,2587703;1138126,2588721;1057953,2559233;1043888,2540931;1046701,2539915;1095930,2559233;1145158,2578553;1159223,2572452;1101556,2544999;1053734,2529747;987626,2502294;931365,2475858;842755,2448405;808998,2428069;816030,2426036;849787,2433153;779460,2380280;740077,2356895;703508,2333508;657093,2306056;589580,2252166;584947,2241700;571294,2231830;524879,2195226;519253,2176924;500968,2158622;498790,2156153;477056,2145404;434860,2101683;410950,2061012;408137,2061012;375787,2016273;344844,1971535;312493,1919680;282957,1866807;312493,1902394;342031,1947132;351876,1971535;355944,1975849;350937,1957025;337874,1939888;316613,1905325;291394,1874940;260451,1813934;233943,1751400;225235,1733164;187320,1623760;170552,1544338;170433,1546521;171840,1562790;178872,1600411;187311,1639049;173246,1605494;163401,1562790;152149,1562790;145115,1524152;135270,1499749;126831,1476364;102919,1458062;95888,1458062;88854,1432642;86041,1400105;91667,1354350;94480,1338082;99271,1326923;96942,1301478;100106,1263856;105733,1256231;105733,1251655;94480,1266907;84635,1256739;66350,1238437;63010,1223948;62131,1225219;56505,1265890;52284,1306561;48066,1338082;48066,1403155;49471,1436709;52284,1470262;39626,1501783;36813,1501783;28374,1440776;28374,1377736;35406,1328930;48060,1338076;36813,1327914;34000,1291310;36813,1235387;38219,1220135;42439,1194715;59318,1148961;67727,1118565;64944,1111339;55098,1152011;38219,1197766;34000,1223185;32593,1238437;29780,1294360;32593,1330964;25561,1379769;25561,1442810;34000,1503816;36813,1503816;55098,1561773;64944,1609561;86041,1658367;119271,1763318;122171,1783431;128238,1783431;159182,1837320;170434,1864774;149336,1841387;126831,1804783;125425,1814951;113188,1787529;104327,1788515;94480,1765129;60724,1709206;39626,1659384;38219,1617696;28374,1568890;21341,1520085;5870,1484498;15715,1295377;25561,1246572;17122,1220135;34000,1146927;38219,1129641;49471,1070668;79009,1027964;71976,1085921;79006,1075986;83228,1052239;84635,1025930;97293,992376;116985,941537;140896,889682;142688,888224;153556,846977;169027,817490;187313,793087;223882,742248;253419,696493;295615,637520;326558,612100;351876,576513;372974,554144;395479,546010;401105,539909;423609,507372;467211,470768;468398,486068;465218,492498;510813,458567;533317,437215;562855,416880;565399,418924;564262,417896;600832,391460;637402,367057;676784,336553;731638,307066;790713,275547;826033,257734;849787,241992;891983,223690;936991,206406;942950,204191;958266,193315;983408,179969;1011011,169802;1030538,166552;1034041,164717;1416617,52871;1430811,50640;1470065,40670;1497141,36730;1511260,36644;1516481,35587;1837170,5083;1928242,4829;2025644,6100;2027458,7083;2074874,3050;2118475,8133;2162078,14234;2184574,17931;2160671,13218;2117068,7117;2073466,2034;20734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ttangolo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uppo 12" o:spid="_x0000_s1031" style="position:absolute;left:43662;top:3276;width:43002;height:99911" coordorigin="-13167,-56454" coordsize="35193,81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igura a mano libera: Forma 10" o:spid="_x0000_s1032" style="position:absolute;left:-133;top:10345;width:22159;height:1497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204761,1489826;1194405,1493646;1195025,1493828;1290872,1451048;1257387,1456509;1207161,1460878;1204770,1456509;1239848,1454325;1290872,1451048;1377970,1445331;1375925,1445727;1376974,1445587;753132,1437122;788609,1443403;803757,1443948;846010,1458148;865144,1460878;866341,1461152;870725,1458148;887467,1461425;904209,1464155;937198,1469411;937693,1469071;975961,1473440;994297,1475624;1012634,1476716;1050104,1477809;1101127,1477262;1103342,1477262;1108303,1475351;1119464,1472893;1130825,1472757;1138598,1473439;1140691,1477262;1158529,1477262;1152948,1482723;1149760,1485454;1139395,1488731;1120261,1488731;1095547,1487639;1042132,1486546;1002270,1484362;967191,1481085;932112,1477262;878698,1471801;837241,1462517;837721,1462279;813324,1457056;791798,1450502;767084,1445041;741572,1439034;753132,1437122;1222429,1425413;1210249,1426687;1126008,1429601;1153745,1431934;1160921,1430841;1210350,1427019;1218484,1425935;1298116,1417501;1256743,1421826;1270940,1422103;1291370,1419510;1449141,1416237;1319380,1439909;1385046,1429886;617203,1405174;708885,1431934;741572,1439034;766286,1445041;791001,1450502;812526,1457055;807743,1459786;794987,1458148;749545,1446679;727222,1440672;704899,1434118;675401,1427019;649889,1419373;629958,1412273;617203,1405174;654673,1391521;698521,1406813;692941,1408997;641917,1392067;654673,1391521;492833,1354385;547045,1375137;558207,1383875;532695,1374591;513561,1366399;492833,1354385;587897,1340371;587904,1340527;590597,1342759;590893,1341824;1752180,1304522;1749285,1304687;1701450,1328171;1654413,1345647;1620928,1359300;1602592,1364761;1583459,1370222;1560338,1378414;1542799,1385513;1517287,1392613;1490979,1399167;1483803,1404082;1472642,1406813;1444739,1410089;1408862,1417735;1376176,1424834;1340300,1431934;1295654,1439580;1232673,1446679;1231078,1448318;1200796,1453504;1201581,1453779;1235210,1448020;1235862,1446679;1298844,1439580;1343489,1431934;1379365,1424834;1412052,1417735;1447928,1410089;1475831,1406813;1456942,1414576;1457494,1414458;1477426,1406266;1488587,1403536;1489331,1403395;1494168,1399713;1520477,1393159;1545989,1386060;1563528,1378960;1586648,1370768;1605781,1365307;1618902,1361400;1625713,1358207;1659197,1344555;1706234,1327079;385069,1296970;388096,1298748;389130,1299109;1757531,1282713;1757257,1282842;1757257,1282998;1758524,1283122;1758852,1282842;1774755,1274561;1770047,1276789;1769215,1277381;1772443,1275966;319974,1247053;350084,1271339;326209,1251713;1831202,1247037;1831131,1247055;1830603,1249529;1817847,1259359;1802699,1270828;1803613,1270684;1817847,1259905;1830603,1250075;1831202,1247037;397897,1234739;399476,1236056;399555,1235876;279970,1222222;300698,1231507;301716,1232328;311162,1233760;332587,1247344;362085,1263728;374841,1275742;382016,1281750;412311,1299226;403542,1304141;375328,1282666;374045,1282842;400744,1303164;403542,1304141;412312,1299226;488050,1340185;472902,1343462;478483,1346193;456160,1346738;441810,1340185;428257,1333086;394773,1313971;363680,1294857;334979,1275742;321427,1266459;308671,1256628;313454,1252259;329399,1262090;346938,1271374;368463,1287211;370293,1288286;346938,1271374;330196,1262090;314251,1252259;296712,1237514;279970,1222222;2036291,1135389;2035887,1135508;2027180,1149823;2027921,1066971;2006794,1087876;1996429,1100983;1986066,1112998;1961351,1135389;1939826,1157780;1920692,1175802;1919097,1176470;1917791,1177795;1919894,1176895;1939028,1158873;1960554,1136481;1985268,1114091;1995633,1102076;2005996,1088969;2027522,1067670;2110435,1059478;2100071,1080777;2081735,1103714;2063398,1127198;2046656,1141943;2057817,1126651;2067384,1111360;2074559,1103168;2084126,1092246;2092896,1081323;2110435,1059478;2058832,1012665;2039480,1035995;2039125,1036556;2058614,1013058;2069445,959825;2046186,1003355;1997260,1071862;1990097,1079620;1990051,1079685;1973309,1099345;1956567,1120644;1937434,1137028;1921489,1155596;1827414,1228230;1796321,1246252;1793338,1247806;1792052,1248698;1779050,1255959;1768418,1264274;1729353,1284481;1723232,1287130;1706606,1296414;1704206,1297482;1700653,1299772;1669561,1313972;1638468,1327079;1634909,1328314;1613857,1337681;1607331,1339936;1600998,1342916;1579472,1351108;1559360,1356511;1514534,1371999;1409368,1398868;1336084,1411776;1395310,1404082;1406471,1402443;1442347,1393705;1464669,1388790;1500546,1376229;1541204,1366399;1567254,1359401;1578675,1354931;1589038,1352747;1603389,1347285;1607160,1345490;1616943,1339093;1638468,1330355;1662957,1322132;1671952,1318340;1703045,1304141;1716597,1295403;1731745,1288849;1770810,1268643;1798714,1250621;1829806,1232599;1923880,1159964;1936827,1144888;1937434,1143581;1958162,1121736;1964540,1115182;1973020,1107125;1975701,1103714;1992443,1084054;2025130,1037633;2057020,987936;2066387,967729;2156674,911479;2154283,912571;2154283,912571;2164205,879112;2163919,880078;2166241,881988;2173417,887449;2178200,885265;2178321,884846;2175011,886357;2167039,881442;2157099,817074;2156542,817096;2155534,817134;2155878,819730;2155081,833384;2151892,841575;2132758,862328;2127975,880350;2123191,886357;2115219,912571;2106449,933324;2096882,953531;2091301,969368;2084924,985752;2090010,980332;2094490,968821;2098476,952438;2108043,932231;2116813,911479;2124786,885265;2129569,879257;2134352,861236;2153486,840483;2140730,882534;2131163,917486;2109638,962268;2105380,966806;2103559,973600;2097679,985206;2075357,1018519;2064992,1035995;2058614,1045279;2050642,1055109;2029117,1081323;2005996,1106991;1976499,1141397;1943811,1175256;1922286,1194370;1899166,1212939;1891194,1220584;1882424,1228230;1868871,1235876;1846705,1252688;1847345,1254444;1824225,1270828;1799510,1282842;1779580,1293765;1760699,1303217;1763635,1303049;1784363,1292673;1804295,1281750;1829009,1269735;1852129,1253352;1851332,1251167;1873654,1234238;1887208,1226592;1895977,1218946;1903949,1211301;1927070,1192732;1948595,1173618;1981282,1139758;2010780,1105353;2033900,1079685;2055425,1053471;2063398,1043641;2069776,1034357;2080140,1016881;2102463,983567;2111232,961176;2132758,916394;2142325,881442;2155081,839391;2157957,832004;2155878,831745;2156674,818092;2174214,805531;2164931,832029;2164931,832029;2174215,805532;2181389,800070;2176606,807170;2175510,822051;2175011,836114;2167039,852918;2167039,854838;2176606,836114;2178200,807169;2181917,801653;2147107,776586;2141884,785045;2139933,797339;2137418,791596;2136498,792407;2139136,798432;2137541,807170;2140730,814269;2143202,814175;2141527,810446;2143122,801708;2147107,776586;2214077,761841;2215671,762387;2214873,785324;2215671,801162;2213279,830106;2210888,846490;2203712,870519;2201321,890726;2189362,927862;2178200,960083;2158270,966091;2159864,962814;2163053,939877;2175011,915848;2184578,912025;2184578,912025;2194943,870519;2200523,850859;2205306,830653;2209293,811538;2210888,793516;2211684,778225;2213279,770033;2214077,761841;112284,508622;112681,508758;112719,508682;160384,430345;142845,452736;128494,460928;128460,461451;127072,482358;127112,482308;128494,461474;142845,453281;160384,430891;160982,431164;161280,430754;169950,382832;158789,388293;142047,412322;145877,414422;146002,414053;142845,412322;159586,388293;169470,383457;231338,351703;230331,352255;226057,363513;223366,369179;150019,460928;139655,483318;130088,506256;109360,554314;95807,587082;89429,611658;86240,624218;83848,636779;76673,670639;74281,691392;78268,713236;80136,701334;79862,697399;83051,674461;90226,640602;95917,635924;104180,598041;103779,591451;111656,575983;116342,562997;114941,565237;110157,564145;98198,587628;98996,600735;93415,625857;92618,630226;84646,636779;87037,624218;90226,611658;96604,587082;110157,554314;130886,506256;140453,483318;150816,460928;224162,369179;231338,351703;245689,297091;245688,297091;249674,299275;249674,299275;389346,219338;389193,219422;388727,219782;382216,224456;380570,226097;379494,226929;374841,231556;326210,270877;312657,281799;299104,293268;239174,338643;299901,292722;313453,281253;327007,270331;375638,231010;380570,226097;388727,219782;409583,181679;402702,183321;397585,184623;396367,185681;387597,191142;365274,200973;350127,212442;335777,223910;326210,229917;325885,229639;316842,237086;301495,250124;276781,268692;280767,271969;280843,271923;277578,269238;302292,250670;327007,229917;336574,223910;350924,212442;366071,200973;388394,191143;397164,185682;406731,183224;409751,182582;1564325,83011;1604984,95571;1622523,105401;1583459,92294;1564325,83011;1431983,43143;1463872,48058;1508518,63350;1431983,43143;952045,39526;935302,40959;899426,44236;864347,49697;849200,52974;831661,56250;793281,61415;786218,63350;737586,74819;689752,87925;656268,98302;633945,104309;578935,121785;552626,133254;527115,144722;486455,165475;448187,186228;411563,208114;414703,210803;422477,207151;429093,203773;452971,189504;491239,168752;531897,147999;557409,136530;583718,125062;638728,107586;660254,99940;693738,89564;741572,76457;790203,64988;810632,62240;820500,59930;954818,40080;1237157,27784;1254198,28944;1277318,34405;1259779,32767;1223106,27852;1237157,27784;1329936,23483;1362622,25121;1402484,36044;1353056,30036;1329936,23483;1063259,23347;971178,26760;907398,32767;877103,38228;850794,44782;814121,48058;675401,84649;625175,99940;610027,103763;596474,108678;570963,117962;531101,132161;500805,148545;413109,195511;394782,206428;376853,217642;377233,217903;239310,328765;211407,354979;198651,370817;185895,385562;161978,416145;135961,444229;135669,445090;126899,461474;120521,469119;118927,470212;111851,486322;110157,495880;108563,509532;97401,531924;87037,554314;75876,587082;69498,617119;65512,647155;71092,626403;71609,624690;72687,616572;79065,586536;81062,586992;81235,586485;79065,585990;90227,553222;100590,530831;111701,508543;110955,508440;112549,494787;121319,469119;127697,461474;127911,461074;136467,445090;162775,416691;186692,386109;199448,371364;212204,355526;240108,329312;378030,218449;414703,195512;502400,148545;532695,132162;572557,117963;598069,108678;611622,103763;626769,99940;676996,84649;815716,48059;852389,44782;878698,38229;908993,32767;972772,26760;1064854,23551;1138866,25252;1175271,0;1212741,1638;1251009,4369;1276520,8738;1293263,14199;1313991,11468;1345083,16384;1364217,20206;1363420,20753;1362622,24575;1329936,22937;1318775,20753;1307613,19114;1286087,15837;1264562,12561;1242239,10376;1217525,10376;1197594,10376;1166502,10376;1165041,10057;1151354,14745;1156137,20206;1203972,26760;1182685,27014;1183044,27033;1205566,26760;1224700,28398;1261373,33313;1278913,34952;1308411,39321;1338706,43690;1368204,48605;1397702,54612;1412052,57343;1426403,60619;1426587,60735;1436878,61951;1461817,68299;1465300,71914;1466265,72088;1488587,78095;1507721,83557;1526855,89564;1541205,95025;1550772,98302;1561136,102125;1596214,115778;1640860,135438;1663980,146361;1664650,146688;1676465,151605;2126380,731258;2126044,735828;2135149,736719;2143919,741088;2147905,755834;2163052,773309;2169431,773707;2169431,769487;2175912,757155;2175808,754742;2182186,739996;2190956,739996;2204509,733989;2206103,758019;2202118,769487;2197334,780409;2194942,798432;2194145,807715;2192551,817000;2189152,818552;2189362,819184;2192618,817696;2194145,808808;2194942,799524;2197334,781502;2202118,770579;2206103,759111;2212481,762388;2211684,770579;2210090,778771;2209292,794063;2207698,812084;2203712,831199;2198929,851405;2193347,871066;2182984,912571;2173417,916394;2161458,940424;2158269,963361;2156674,966638;2143122,991759;2139135,993944;2122393,1020703;2139933,993944;2143919,991759;2118407,1041456;2104854,1046371;2102043,1050223;2102463,1050740;2105652,1046371;2119204,1041456;2109638,1060024;2092098,1081869;2083329,1092792;2073762,1103714;2066587,1111906;2056223,1127743;2045061,1143035;2027522,1159419;2009983,1174710;2010714,1173679;1990848,1192186;1947797,1224408;1939322,1233340;1947797,1224953;1990848,1192732;1958162,1226591;1941320,1238675;1927800,1245483;1927069,1246252;1918616,1250707;1918300,1252259;1880829,1278473;1840967,1303595;1839124,1304511;1825820,1316156;1793930,1332539;1764125,1347852;1764018,1347941;1793930,1333086;1825820,1316702;1799510,1334724;1778085,1344281;1763263,1348569;1762837,1348924;1746893,1356023;1740885,1357930;1725767,1366331;1711017,1373499;1688694,1383329;1681520,1383875;1673545,1386304;1672305,1386949;1682316,1384421;1689492,1383875;1660791,1398620;1642454,1405174;1624118,1411182;1611167,1412512;1608970,1413366;1548380,1431388;1545291,1431869;1526855,1440126;1537219,1442310;1498951,1453779;1502140,1446133;1489384,1449410;1477426,1452140;1452711,1457602;1449409,1454887;1437563,1456509;1423213,1458694;1393715,1463609;1392743,1463919;1420821,1459240;1435172,1457055;1447130,1455417;1451913,1458148;1476628,1452686;1488586,1449956;1501342,1446679;1498153,1454325;1464669,1465247;1463028,1464933;1439955,1471254;1420821,1475078;1392121,1479992;1380262,1479310;1355459,1482616;1354650,1483816;1288479,1492554;1273331,1489823;1260576,1489823;1238253,1494738;1218322,1495830;1198391,1496376;1196225,1495741;1178062,1497947;1156137,1495284;1156935,1494738;1160921,1490915;1142585,1489277;1151354,1486000;1177663,1485454;1203175,1484908;1239847,1485454;1265359,1483816;1313193,1476716;1345083,1471801;1369000,1471254;1370664,1470725;1347475,1471255;1315586,1476170;1267751,1483270;1242239,1484908;1205566,1484362;1180055,1484908;1153745,1485454;1154543,1483270;1160123,1477809;1405673,1449956;1572297,1406813;1616145,1390975;1640860,1382237;1666372,1372953;1714206,1353293;1752474,1333086;1824225,1294857;1844156,1283935;1863290,1272466;1891990,1254444;1903949,1240791;1921127,1230005;1921265,1229327;1904747,1239699;1892788,1253352;1864087,1271374;1844954,1282842;1825023,1293765;1753271,1331993;1715004,1352200;1667169,1371861;1641658,1381144;1616943,1389882;1573095,1405720;1406471,1448864;1160921,1476716;1142585,1476716;1140193,1472347;1121059,1471801;1103520,1476716;1052496,1477262;1015026,1476170;996689,1475078;978353,1472893;989399,1464823;987122,1465247;945969,1460027;944071,1460333;865145,1450502;834052,1446133;806946,1442857;774259,1432480;733600,1422104;691346,1410635;698521,1406813;728019,1410635;740775,1418281;784623,1427019;871523,1442310;893048,1445041;916168,1447771;941680,1451595;969794,1455759;971974,1455417;998284,1458148;999081,1457056;1037348,1458148;1043726,1458694;1102722,1458694;1145773,1459786;1196796,1457056;1203174,1457056;1205566,1461425;1255792,1457056;1289276,1451595;1308410,1449410;1320369,1448318;1346678,1443949;1368204,1440672;1389729,1436849;1429212,1432168;1434375,1430842;1392918,1435757;1371392,1439580;1349867,1442857;1323558,1447226;1311600,1448318;1292466,1450502;1240645,1453779;1205566,1455964;1199188,1455964;1148165,1458694;1105114,1457602;1046118,1457602;1039740,1457056;1015026,1449956;1001473,1455964;1001438,1456011;1012634,1451048;1037349,1458148;999081,1457055;999383,1456922;974367,1454325;944869,1449956;919357,1446133;896237,1443403;874712,1440672;787812,1425381;743964,1416643;731208,1408997;701710,1405174;657862,1389882;645106,1390429;599663,1374591;591691,1364761;593285,1364215;621189,1374591;649092,1384968;657065,1381691;624378,1366945;597272,1358754;559801,1344008;527912,1329809;477686,1315064;458552,1304141;462538,1303049;481672,1306872;441810,1278473;419487,1265913;398759,1253352;372450,1238607;334182,1209662;331557,1204041;323818,1198739;297509,1179079;294320,1169249;283956,1159419;282721,1158092;270402,1152319;246485,1128836;232932,1106991;231338,1106991;213002,1082961;195463,1058932;177126,1031080;160384,1002682;177126,1021796;193868,1045825;199448,1058932;201755,1061249;198916,1051138;191513,1041934;179462,1023371;165167,1007050;147627,974283;132601,940693;127667,930901;106176,872138;96672,829480;96604,830653;97401,839391;101387,859597;106171,880350;98198,862328;92618,839391;86240,839391;82254,818638;76673,805531;71890,792970;58336,783140;54350,783140;50364,769487;48769,752011;51958,727436;53553,718698;56268,712704;54948,699037;56742,678830;59931,674735;59931,672277;53553,680469;47973,675008;37608,665178;35715,657395;35217,658078;32028,679923;29636,701768;27244,718698;27244,753649;28041,771671;29636,789693;22461,806623;20866,806623;16083,773856;16083,739996;20069,713782;27241,718695;20866,713236;19272,693576;20866,663539;21663,655347;24055,641694;33622,617119;38389,600793;36811,596912;31230,618757;21663,643333;19272,656986;18474,665178;16880,695214;18474,714875;14488,741088;14488,774948;19272,807715;20866,807715;31230,838845;36811,864512;48769,890726;67604,947096;69248,957900;72687,957900;90227,986844;96605,1001589;84646,989028;71890,969368;71093,974829;64157,960101;59134,960630;53553,948069;34419,918032;22461,891273;21663,868881;16083,842667;12096,816453;3327,797339;8907,695761;14488,669547;9705,655347;19272,616027;21663,606742;28041,575067;44784,552130;40797,583259;44782,577924;47175,565169;47973,551038;55147,533015;66309,505709;79862,477857;80877,477075;87038,454920;95807,439082;106172,425975;126900,398669;143641,374094;167559,342419;185098,328765;199448,309651;211407,297637;224163,293268;227352,289991;240108,272515;264822,252855;265495,261072;263692,264526;289536,246301;302292,234833;319034,223910;320477,225008;319832,224456;340560,210257;361289,197150;383611,180766;414703,164929;448187,147999;468208,138431;481672,129977;505589,120146;531101,110863;534478,109673;543159,103832;557410,96663;573056,91202;584124,89457;586110,88471;802959,28398;811005,27199;833254,21844;848602,19728;856604,19682;859564,19114;1041335,2730;1092956,2594;1148165,3276;1149193,3804;1176069,1638;1200783,4368;1225498,7645;1238249,9631;1224700,7099;1199985,3823;1175271,1092;117527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3" style="position:absolute;left:2234;top:10844;width:16843;height:1415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407356;907829,1410964;908300,1411136;981150,1370724;955700,1375883;917524,1380011;915707,1375883;942369,1373820;981150,1370724;1047351,1365324;1045796,1365698;1046593,1365566;572431,1357569;599396,1363502;610910,1364018;643025,1377431;657568,1380011;658478,1380269;661810,1377431;674535,1380527;687261,1383106;712334,1388070;712711,1387749;741797,1391876;755733,1393940;769671,1394972;798150,1396003;836932,1395487;838615,1395487;842386,1393682;850869,1391360;859504,1391231;865412,1391876;867002,1395487;880561,1395487;876319,1400646;873895,1403226;866018,1406321;851475,1406321;832690,1405290;792091,1404258;761793,1402194;735131,1399099;708469,1395487;667870,1390328;636360,1381559;636725,1381333;618181,1376400;601820,1370209;583036,1365050;563645,1359375;572431,1357569;929129,1346509;919871,1347712;855843,1350464;876925,1352668;882379,1351636;919948,1348025;926130,1347002;986656,1339034;955210,1343120;966001,1343382;981529,1340932;1101446,1337841;1002818,1360202;1052729,1350734;469116,1327390;538801,1352668;563645,1359375;582430,1365049;601215,1370208;617575,1376399;613939,1378979;604244,1377431;569705,1366597;552738,1360922;535771,1354732;513350,1348025;493960,1340803;478811,1334096;469116,1327390;497596,1314493;530924,1328938;526682,1331001;487901,1315008;497596,1314493;374587,1279412;415792,1299016;424275,1307270;404884,1298500;390341,1290762;374587,1279412;446841,1266174;446847,1266321;448894,1268430;449119,1267546;1331776,1232309;1329575,1232465;1293218,1254649;1257466,1271158;1232016,1284055;1218079,1289214;1203536,1294372;1185963,1302111;1172632,1308817;1153241,1315524;1133245,1321715;1127791,1326358;1119308,1328938;1098100,1332033;1070831,1339255;1045987,1345962;1018719,1352669;984785,1359891;936915,1366597;935703,1368145;912687,1373044;913283,1373304;938843,1367864;939339,1366597;987210,1359891;1021143,1352669;1048411,1345962;1073256,1339255;1100523,1332033;1121732,1328938;1107375,1336272;1107795,1336160;1122944,1328421;1131427,1325842;1131992,1325709;1135669,1322231;1155666,1316040;1175056,1309334;1188387,1302627;1205960,1294889;1220503,1289730;1230476,1286039;1235652,1283023;1261102,1270126;1296854,1253617;292679,1225175;294979,1226855;295765,1227196;1335843,1211708;1335635,1211830;1335635,1211977;1336598,1212094;1336847,1211830;1348934,1204007;1345356,1206111;1344724,1206671;1347177,1205334;243202,1178022;266087,1200963;247941,1182424;1391838,1178007;1391784,1178023;1391383,1180361;1381688,1189647;1370174,1200480;1370868,1200344;1381688,1190162;1391383,1180876;1391838,1178007;302429,1166390;303629,1167634;303689,1167463;212796,1154566;228551,1163336;229325,1164112;236504,1165464;252789,1178297;275210,1193773;284905,1205123;290358,1210798;313385,1227307;306719,1231949;285275,1211664;284299,1211830;304593,1231026;306719,1231949;313385,1227307;370951,1265998;359438,1269094;363679,1271673;346713,1272189;335805,1265998;325504,1259292;300054,1241235;276421,1223179;254607,1205123;244306,1196353;234611,1187067;238246,1182940;250366,1192226;263697,1200996;280057,1215957;281448,1216972;263697,1200996;250971,1192226;238852,1182940;225521,1169010;212796,1154566;1547720,1072539;1547413,1072651;1540794,1086174;1541358,1007908;1525300,1027656;1517422,1040038;1509545,1051387;1490760,1072539;1474399,1093690;1459856,1110715;1458644,1111346;1457651,1112598;1459250,1111747;1473793,1094723;1490154,1073571;1508939,1052419;1516816,1041070;1524693,1028688;1541055,1008568;1604074,1000830;1596196,1020950;1582260,1042617;1568322,1064801;1555598,1078730;1564081,1064285;1571352,1049840;1576806,1042102;1584077,1031784;1590743,1021466;1604074,1000830;1564852,956608;1550144,978647;1549873,979176;1564687,956979;1572919,906693;1555241,947814;1518054,1012529;1512609,1019857;1512574,1019918;1499849,1038490;1487124,1058610;1472581,1074087;1460462,1091627;1388959,1160241;1365326,1177265;1363059,1178733;1362081,1179576;1352199,1186434;1344118,1194289;1314426,1213378;1309774,1215880;1297137,1224650;1295312,1225659;1292611,1227823;1268979,1241236;1245347,1253617;1242642,1254784;1226641,1263633;1221680,1265763;1216867,1268578;1200506,1276317;1185219,1281421;1151149,1296052;1071215,1321433;1015514,1333626;1060530,1326358;1069014,1324810;1096281,1316556;1113248,1311913;1140517,1300047;1171420,1290761;1191220,1284151;1199900,1279928;1207777,1277864;1218685,1272705;1221551,1271009;1228986,1264967;1245347,1256713;1263960,1248945;1270797,1245362;1294430,1231949;1304731,1223695;1316244,1217504;1345936,1198417;1367145,1181392;1390777,1164368;1462280,1095754;1472120,1081512;1472581,1080277;1488336,1059641;1493184,1053451;1499629,1045839;1501667,1042617;1514392,1024045;1539236,980194;1563475,933248;1570595,914160;1639219,861023;1637401,862055;1637401,862055;1644943,830448;1644725,831361;1646491,833165;1651944,838324;1655580,836260;1655672,835865;1653156,837292;1647097,832649;1639542,771845;1639119,771865;1638352,771901;1638613,774353;1638008,787251;1635584,794989;1621041,814593;1617405,831618;1613769,837292;1607710,862055;1601044,881659;1593773,900747;1589531,915708;1584684,931185;1588550,926065;1591955,915192;1594984,899715;1602256,880627;1608922,861023;1614981,836260;1618617,830585;1622253,813561;1636796,793957;1627101,833681;1619829,866698;1603468,909001;1600232,913287;1598848,919706;1594379,930669;1577412,962138;1569534,978647;1564687,987417;1558627,996703;1542267,1021466;1524693,1045713;1502273,1078214;1477429,1110199;1461068,1128255;1443495,1145796;1437436,1153018;1430770,1160241;1420469,1167463;1403621,1183344;1404108,1185003;1386535,1200480;1367750,1211830;1352602,1222148;1338251,1231076;1340482,1230918;1356237,1221116;1371387,1210798;1390171,1199448;1407744,1183972;1407138,1181908;1424105,1165916;1434406,1158693;1441071,1151471;1447131,1144248;1464704,1126708;1481065,1108651;1505909,1076666;1528329,1044165;1545902,1019918;1562263,995155;1568322,985869;1573170,977099;1581048,960591;1598015,929121;1604680,907970;1621041,865667;1628312,832650;1638008,792926;1640194,785948;1638613,785703;1639219,772806;1652550,760940;1645494,785971;1645495,785971;1652551,760941;1658004,755781;1654368,762488;1653536,776546;1653156,789830;1647097,805705;1647097,807518;1654368,789830;1655580,762488;1658405,757277;1631948,733598;1627977,741588;1626494,753202;1624583,747777;1623883,748543;1625889,754234;1624677,762488;1627101,769195;1628979,769106;1627706,765583;1628918,757329;1631948,733598;1682849,719669;1684061,720185;1683454,741852;1684061,756813;1682242,784155;1680425,799632;1674971,822331;1673153,841419;1664064,876500;1655580,906937;1640432,912612;1641644,909517;1644067,887850;1653156,865150;1660428,861539;1660428,861539;1668306,822331;1672547,803759;1676183,784671;1679213,766615;1680425,749591;1681030,735146;1682242,727407;1682849,719669;85344,480467;85645,480596;85674,480524;121903,406523;108572,427674;97664,435413;97638,435907;96584,455656;96614,455609;97664,435928;108572,428190;121903,407038;122357,407296;122584,406910;129174,361640;120690,366799;107965,389498;110877,391481;110971,391133;108572,389498;121296,366799;128808,362231;175833,332234;175067,332756;171818,343391;169773,348743;114025,435413;106147,456564;98876,478232;83121,523630;72820,554584;67972,577799;65548,589664;63730,601530;58277,633515;56459,653119;59489,673755;60909,662511;60701,658794;63125,637126;68578,605141;72903,600722;79184,564936;78879,558711;84866,544099;88428,531832;87363,533948;83727,532916;74637,555100;75244,567481;71002,591212;70396,595339;64336,601530;66154,589664;68578,577799;73425,554584;83727,523630;99482,478232;106753,456564;114631,435413;170379,348743;175833,332234;186740,280645;186740,280645;189769,282709;189769,282708;295929,207196;295813,207275;295459,207616;290510,212031;289259,213581;288441,214367;284905,218738;247942,255882;237640,266200;227339,277034;181788,319897;227945,276518;238246,265684;248547,255366;285511,218222;289259,213581;295459,207616;311311,171622;306081,173173;302192,174403;301266,175403;294600,180562;277633,189848;266121,200682;255213,211515;247942,217190;247695,216927;240822,223962;229157,236278;210372,253819;213402,256914;213460,256870;210978,254334;229762,236794;248547,217190;255819,211516;266726,200682;278239,189848;295206,180562;301872,175403;309143,173082;311438,172475;1188993,78416;1219897,90281;1233228,99567;1203536,87185;1188993,78416;1088404,40755;1112643,45398;1146576,59843;1088404,40755;723619,37338;710893,38692;683625,41787;656963,46946;645450,50041;632119,53137;602948,58015;597579,59843;560616,70677;524258,83058;498808,92861;481841,98535;440030,115044;420034,125878;400643,136711;369739,156315;340653,175919;312816,196594;315203,199134;321111,195684;326140,192493;344289,179014;373375,159410;404278,139806;423669,128972;443666,118139;485476,101630;501838,94408;527288,84606;563645,72224;600608,61391;616135,58794;623636,56612;725727,37861;940324,26246;953275,27342;970849,32501;957517,30954;929643,26310;940324,26246;1010842,22183;1035686,23730;1065983,34048;1028414,28374;1010842,22183;808149,22054;738161,25278;689684,30953;666658,36112;646661,42303;618787,45398;513350,79963;475175,94408;463662,98019;453361,102662;433970,111432;403673,124845;380646,140322;313991,184689;300061,195001;286434,205595;286722,205841;181892,310566;160683,335329;150988,350290;141293,364219;123114,393109;103340,419638;103118,420452;96452,435928;91604,443151;90392,444183;85015,459402;83727,468430;82515,481327;74032,502479;66154,523630;57671,554584;52823,582958;49793,611332;54035,591728;54428,590110;55247,582442;60094,554068;61612,554499;61744,554020;60095,553552;68578,522598;76456,501446;84900,480392;84333,480295;85545,467398;92210,443151;97058,435928;97221,435551;103724,420452;123720,393625;141899,364735;151594,350806;161290,335845;182498,311083;287329,206357;315203,184689;381858,140323;404884,124846;435182,111433;454573,102662;464875,98019;476387,94408;514563,79963;620000,45398;647874,42303;667870,36112;690896,30954;739373,25278;809361,22248;865616,23855;893286,0;921766,1547;950852,4127;970242,8254;982968,13413;998723,10833;1022355,15477;1036898,19088;1036292,19604;1035686,23215;1010842,21667;1002358,19604;993875,18056;977514,14961;961153,11865;944186,9802;925402,9802;910253,9802;886621,9802;885511,9500;875107,13929;878743,19088;915100,25278;898921,25519;899194,25537;916312,25278;930855,26826;958729,31469;972060,33017;994481,37144;1017508,41271;1039928,45914;1062348,51589;1073256,54168;1084163,57264;1084303,57373;1092125,58521;1111080,64518;1113728,67934;1114461,68098;1131427,73772;1145970,78931;1160513,84606;1171421,89765;1178692,92861;1186569,96472;1213231,109369;1247165,127941;1264738,138259;1265247,138568;1274227,143213;1616193,690779;1615938,695096;1622859,695938;1629524,700065;1632554,713994;1644067,730502;1648915,730878;1648915,726891;1653841,715242;1653762,712963;1658610,699033;1665276,699033;1675576,693359;1676788,716058;1673759,726891;1670123,737209;1668305,754234;1667699,763004;1666487,771774;1663904,773241;1664064,773837;1666539,772432;1667699,764036;1668305,755266;1670123,738241;1673759,727923;1676788,717090;1681636,720185;1681030,727923;1679819,735662;1679212,750107;1678000,767131;1674971,785187;1671335,804275;1667093,822847;1659216,862055;1651944,865667;1642855,888366;1640431,910033;1639219,913129;1628918,936860;1625888,938923;1613163,964202;1626494,938923;1629524,936860;1610133,983806;1599832,988449;1597696,992087;1598015,992575;1600438,988448;1610739,983806;1603468,1001346;1590137,1021982;1583472,1032299;1576200,1042617;1570746,1050355;1562869,1065316;1554386,1079761;1541055,1095238;1527724,1109683;1528279,1108709;1513180,1126192;1480458,1156630;1474016,1165068;1480458,1157145;1513180,1126707;1488336,1158693;1475535,1170107;1465259,1176538;1464703,1177265;1458279,1181473;1458038,1182940;1429558,1207703;1399260,1231434;1397859,1232299;1387747,1243299;1363509,1258776;1340855,1273241;1340774,1273325;1363509,1259292;1387747,1243815;1367750,1260839;1351465,1269867;1340200,1273918;1339876,1274253;1327757,1280959;1323191,1282761;1311700,1290697;1300489,1297468;1283522,1306754;1278069,1307270;1272008,1309564;1271065,1310173;1278675,1307786;1284129,1307270;1262314,1321199;1248377,1327390;1234440,1333065;1224596,1334322;1222927,1335128;1176874,1352152;1174526,1352607;1160513,1360407;1168391,1362470;1139305,1373304;1141728,1366082;1132033,1369177;1122944,1371756;1104159,1376915;1101649,1374351;1092646,1375883;1081738,1377947;1059318,1382590;1058579,1382883;1079921,1378463;1090828,1376399;1099917,1374852;1103553,1377431;1122338,1372272;1131427,1369693;1141122,1366597;1138698,1373820;1113248,1384138;1112001,1383840;1094464,1389812;1079921,1393424;1058106,1398066;1049093,1397422;1030241,1400545;1029626,1401678;979332,1409932;967818,1407353;958123,1407353;941156,1411996;926008,1413028;910858,1413543;909213,1412943;895407,1415027;878743,1412511;879349,1411996;882379,1408384;868442,1406837;875107,1403742;895104,1403225;914495,1402710;942368,1403225;961759,1401678;998116,1394971;1022355,1390328;1040533,1389812;1041798,1389312;1024173,1389813;999934,1394456;963577,1401162;944186,1402710;916312,1402194;896922,1402710;876925,1403226;877531,1401162;881772,1396003;1068407,1369693;1195053,1328938;1228380,1313976;1247165,1305722;1266556,1296952;1302913,1278380;1331999,1259292;1386535,1223179;1401684,1212862;1416227,1202028;1438041,1185003;1447131,1172106;1460187,1161917;1460292,1161277;1447737,1171075;1438648,1183972;1416833,1200996;1402290,1211830;1387141,1222148;1332605,1258260;1303519,1277348;1267162,1295920;1247771,1304690;1228986,1312945;1195659,1327906;1069014,1368661;882379,1394972;868442,1394972;866624,1390845;852081,1390328;838750,1394972;799969,1395487;771489,1394456;757552,1393424;743615,1391360;752010,1383736;750280,1384138;719001,1379206;717558,1379495;657569,1370209;633936,1366082;613334,1362986;588490,1353184;557586,1343383;525470,1332548;530924,1328938;553344,1332548;563040,1339771;596367,1348025;662417,1362470;678777,1365050;696350,1367629;715741,1371241;737109,1375174;738767,1374852;758763,1377431;759369,1376400;788455,1377431;793303,1377947;838144,1377947;870865,1378979;909647,1376400;914494,1376400;916312,1380527;954487,1376400;979938,1371241;994481,1369177;1003570,1368145;1023566,1364018;1039928,1360923;1056288,1357311;1086298,1352890;1090222,1351637;1058713,1356280;1042351,1359891;1025991,1362986;1005994,1367114;996905,1368145;982362,1370209;942974,1373304;916312,1375368;911465,1375368;872683,1377947;839962,1376915;795121,1376915;790273,1376400;771489,1369693;761187,1375368;761161,1375412;769671,1370724;788456,1377431;759370,1376399;759599,1376273;740585,1373820;718165,1369693;698774,1366082;681201,1363502;664840,1360923;598791,1346478;565463,1338224;555768,1331001;533347,1327390;500020,1312945;490325,1313461;455785,1298500;449725,1289214;450937,1288698;472146,1298500;493354,1308302;499414,1305206;474570,1291277;453967,1283539;425487,1269610;401249,1256196;363074,1242268;348531,1231950;351560,1230918;366103,1234529;335805,1207703;318838,1195837;303084,1183972;283087,1170043;254001,1142700;252006,1137390;246124,1132382;226127,1113810;223704,1104524;215826,1095238;214887,1093985;205524,1088531;187345,1066348;177044,1045713;175833,1045713;161896,1023013;148565,1000314;134627,974004;121903,947178;134627,965233;147353,987933;151594,1000314;153348,1002503;151190,992951;145563,984257;136403,966721;125538,951304;112207,920351;100785,888620;97035,879370;80701,823861;73477,783564;73425,784671;74032,792926;77061,812014;80697,831618;74637,814593;70396,792926;65548,792926;62518,773322;58277,760940;54641,749075;44340,739789;41310,739789;38280,726891;37068,710383;39492,687168;40704,678914;42768,673252;41764,660342;43128,641253;45551,637385;45551,635063;40704,642801;36462,637642;28585,628356;27146,621005;26767,621649;24343,642285;22525,662921;20708,678914;20708,711930;21313,728955;22525,745979;17072,761972;15860,761972;12224,731019;12224,699033;15254,674270;20705,678911;15860,673755;14648,655183;15860,626808;16465,619070;18284,606173;25555,582958;29178,567536;27979,563870;23737,584505;16465,607721;14648,620618;14042,628356;12830,656730;14042,675302;11012,700065;11012,732050;14648,763004;15860,763004;23737,792410;27979,816657;37068,841419;51384,894669;52633,904874;55247,904874;68578,932216;73426,946146;64336,934280;54641,915708;54035,920867;48763,906954;44946,907454;40704,895588;26161,867214;17072,841936;16465,820784;12224,796021;9194,771258;2529,753202;6770,657246;11012,632483;7376,619070;14648,581926;16465,573156;21313,543234;34039,521566;31008,550973;34037,545932;35856,533883;36462,520535;41916,503510;50399,477715;60701,451405;61472,450666;66155,429738;72820,414777;80698,402395;96452,376601;109177,353386;127356,323464;140687,310566;151594,292510;160684,281161;170379,277034;172803,273938;182498,257430;201283,238858;201794,246620;200424,249883;220067,232667;229762,221834;242488,211516;243585,212553;243094,212031;258849,198618;274604,186237;291571,170760;315203,155799;340653,139806;355870,130768;366103,122782;384282,113496;403673,104726;406239,103602;412838,98084;423669,91313;435561,86154;443974,84505;445483,83574;610304,26826;616419,25694;633330,20635;644995,18636;651077,18592;653327,18056;791485,2579;830721,2450;872683,3095;873465,3594;893892,1547;912677,4127;931462,7222;941153,9098;930855,6706;912070,3611;893286,1032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4" style="position:absolute;left:15457;top:10158;width:5096;height:486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77063,484344;274681,485586;274824,485645;296866,471737;289166,473513;277615,474933;277065,473513;285132,472802;296866,471737;316897,469879;316426,470007;316667,469962;173200,467210;181359,469252;184843,469429;194560,474045;198960,474933;199235,475022;200244,474045;204094,475111;207944,475998;215531,477707;215645,477596;224445,479017;228662,479727;232879,480082;241496,480437;253230,480259;253739,480259;254880,479638;257447,478839;260060,478795;261847,479016;262329,480259;266431,480259;265148,482035;264414,482923;262031,483988;257630,483988;251947,483633;239663,483278;230495,482568;222428,481502;214361,480259;202077,478484;192543,475466;192653,475388;187043,473690;182092,471560;176409,469784;170542,467831;173200,467210;281126,463403;278325,463817;258952,464765;265331,465523;266981,465168;278348,463925;280219,463573;298532,460831;289017,462237;292282,462327;296981,461484;333264,460420;303422,468116;318524,464857;141940,456823;163025,465523;170542,467831;176225,469784;181909,471560;186859,473690;185759,474578;182826,474045;172375,470317;167242,468364;162108,466233;155324,463925;149457,461440;144874,459131;141940,456823;150557,452385;160641,457356;159358,458066;147624,452562;150557,452385;113338,440312;125806,447059;128373,449899;122506,446881;118105,444218;113338,440312;135201,435756;135202,435807;135822,436532;135890,436228;402955,424101;402289,424155;391288,431790;380471,437471;372770,441910;368554,443685;364153,445461;358836,448124;354803,450432;348936,452740;342885,454870;341235,456468;338668,457356;332252,458421;324001,460907;316484,463215;308233,465523;297966,468009;283482,470317;283115,470850;276151,472536;276332,472625;284065,470753;284215,470317;298700,468009;308967,465523;317217,463215;324734,460907;332985,458421;339402,457356;335058,459880;335185,459842;339769,457178;342336,456291;342506,456245;343619,455048;349669,452917;355536,450609;359570,448301;364887,445638;369287,443863;372304,442592;373871,441555;381571,437116;392388,431435;88556,421646;89252,422224;89490,422342;404185,417011;404122,417053;404122,417104;404414,417144;404489,417053;408146,414361;407064,415085;406873,415278;407615,414818;73585,405418;80510,413313;75019,406933;421128,405413;421111,405419;420990,406223;418057,409419;414573,413147;414783,413101;418057,409596;420990,406401;421128,405413;91506,401415;91869,401843;91887,401784;64386,397346;69153,400364;69387,400631;71559,401096;76486,405513;83270,410839;86204,414745;87854,416698;94821,422380;92804,423977;86316,416996;86020,417053;92160,423660;92804,423977;94821,422380;112238,435695;108755,436761;110038,437649;104905,437826;101604,435695;98488,433387;90787,427173;83637,420959;77036,414745;73920,411727;70986,408531;72086,407111;75753,410307;79787,413325;84737,418474;85158,418823;79787,413325;75936,410307;72269,407111;68236,402317;64386,397346;468293,369116;468200,369155;466198,373809;466368,346873;461509,353670;459126,357931;456742,361837;451059,369116;446108,376395;441708,382254;441341,382472;441041,382902;441525,382610;445925,376751;450875,369471;456559,362192;458942,358286;461326,354025;466276,347101;485344,344437;482960,351362;478744,358819;474527,366453;470676,371247;473243,366275;475443,361304;477093,358641;479294,355090;481310,351539;485344,344437;473477,329218;469026,336803;468944,336985;473427,329346;475917,312040;470569,326192;459317,348463;457670,350986;457659,351007;453809,357398;449959,364323;445558,369649;441891,375685;420257,399299;413106,405158;412420,405663;412124,405953;409134,408313;406689,411017;397705,417586;396298,418447;392474,421466;391922,421813;391105,422557;383955,427173;376804,431435;375986,431836;371144,434881;369643,435615;368187,436583;363237,439247;358611,441003;348303,446038;324117,454773;307264,458970;320884,456468;323451,455936;331701,453095;336835,451497;345086,447413;354436,444218;360427,441943;363053,440489;365437,439779;368737,438004;369604,437420;371854,435341;376804,432500;382436,429826;384505,428594;391655,423977;394772,421137;398255,419006;407239,412437;413656,406578;420807,400719;442441,377106;445419,372204;445558,371779;450325,364677;451792,362547;453742,359927;454359,358819;458209,352427;465726,337335;473060,321179;475214,314610;495978,296323;495428,296678;495428,296678;497710,285800;497644,286114;498178,286735;499828,288511;500928,287800;500956,287664;500195,288156;498361,286558;496075,265632;495947,265639;495715,265651;495795,266495;495611,270934;494878,273597;490478,280344;489378,286203;488278,288156;486444,296678;484427,303424;482227,309994;480944,315142;479477,320469;480647,318707;481677,314965;482594,309638;484794,303069;486811,296323;488644,287800;489744,285847;490844,279988;495245,273242;492311,286913;490111,298276;485161,312834;484181,314309;483763,316518;482411,320291;477277,331121;474893,336803;473427,339821;471593,343017;466643,351539;461326,359884;454542,371069;447025,382077;442075,388291;436758,394328;434924,396813;432908,399299;429791,401784;424693,407250;424840,407821;419523,413147;413840,417053;409256,420604;404914,423677;405589,423623;410356,420249;414940,416698;420623,412792;425941,407466;425757,406756;430891,401252;434008,398766;436024,396281;437858,393795;443175,387758;448125,381544;455642,370536;462426,359351;467743,351007;472693,342484;474527,339289;475993,336270;478377,330589;483511,319759;485527,312479;490478,297921;492678,286558;495611,272887;496273,270485;495795,270401;495978,265963;500011,261879;497877,270493;497877,270493;500012,261879;501662,260103;500562,262412;500310,267250;500195,271821;498361,277285;498361,277909;500562,271821;500928,262411;501783,260618;493778,252469;492576,255219;492128,259216;491549,257349;491338,257612;491944,259571;491578,262412;492311,264720;492880,264689;492494,263477;492861,260636;493778,252469;509179,247675;509545,247853;509362,255310;509545,260459;508995,269868;508445,275195;506795,283007;506245,289576;503495,301649;500928,312124;496345,314077;496711,313012;497445,305555;500195,297743;502395,296500;502395,296500;504779,283007;506062,276615;507162,270046;508079,263832;508445,257973;508629,253002;508995,250338;509179,247675;25822,165354;25914,165398;25922,165373;36884,139906;32850,147185;29550,149848;29542,150018;29223,156815;29232,156799;29550,150025;32850,147362;36884,140083;37021,140172;37090,140039;39084,124459;36517,126234;32667,134046;33548,134729;33577,134609;32850,134046;36701,126234;38973,124662;53202,114339;52970,114519;51987,118178;51368,120020;34500,149848;32117,157127;29917,164584;25150,180208;22033,190861;20566,198850;19833,202934;19283,207018;17633,218025;17083,224772;17999,231874;18429,228004;18366,226725;19100,219268;20750,208260;22058,206739;23959,194424;23867,192281;25678,187253;26756,183031;26433,183759;25333,183404;22583,191039;22766,195300;21483,203467;21300,204887;19466,207018;20016,202934;20750,198850;22216,190861;25333,180208;30100,164584;32300,157127;34684,149848;51551,120020;53202,114339;56502,96585;56502,96585;57418,97295;57418,97295;89539,71307;89504,71334;89397,71451;87900,72971;87521,73504;87274,73775;86204,75279;75020,88062;71903,91613;68786,95342;55004,110093;68969,95164;72086,91436;75203,87885;86387,75101;87521,73504;89397,71451;94193,59064;92611,59598;91434,60021;91154,60365;89137,62141;84003,65336;80520,69065;77220,72793;75020,74746;74945,74656;72865,77077;69336,81316;63652,87352;64569,88417;64586,88402;63836,87530;69519,81493;75203,74746;77403,72793;80703,69065;84187,65337;89320,62141;91337,60365;93537,59566;94232,59358;359753,26987;369104,31070;373137,34266;364153,30005;359753,26987;329318,14026;336652,15624;346919,20595;329318,14026;218945,12850;215095,13316;206844,14381;198777,16157;195293,17222;191260,18287;182434,19966;180809,20595;169625,24324;158625,28585;150924,31958;145791,33911;133140,39592;127089,43321;121222,47049;111872,53796;103071,60543;94649,67658;95371,68532;97158,67345;98680,66247;104171,61608;112972,54861;122322,48115;128189,44386;134240,40658;146890,34976;151841,32491;159541,29117;170542,24856;181726,21128;186424,20234;188693,19483;219583,13030;284513,9033;288432,9410;293749,11185;289716,10653;281282,9055;284513,9033;305850,7634;313367,8167;322534,11718;311167,9765;305850,7634;244521,7590;223345,8700;208677,10653;201710,12428;195660,14559;187226,15624;155324,27519;143774,32491;140290,33733;137173,35331;131306,38350;122139,42966;115172,48292;95004,63561;90789,67110;86666,70756;86753,70840;55035,106882;48618,115404;45684,120553;42751,125347;37251,135289;31267,144419;31200,144699;29183,150025;27717,152511;27350,152866;25723,158104;25333,161211;24967,165649;22400,172929;20016,180208;17449,190861;15983,200626;15066,210391;16349,203644;16468,203087;16716,200448;18183,190683;18642,190832;18682,190667;18183,190506;20750,179853;23133,172574;25688,165328;25517,165294;25883,160856;27900,152511;29367,150025;29416,149896;31384,144699;37434,135467;42934,125524;45868,120731;48801,115582;55218,107060;86937,71018;95371,63561;115539,48292;122506,42966;131673,38350;137540,35331;140657,33734;144140,32491;155691,27519;187593,15624;196027,14559;202077,12428;209044,10653;223712,8700;244888,7657;261909,8210;270281,0;278898,533;287699,1420;293566,2841;297416,4616;302183,3728;309333,5326;313734,6569;313550,6747;313367,7989;305850,7457;303283,6747;300716,6214;295766,5149;290816,4083;285682,3373;279998,3373;275415,3373;268264,3373;267929,3269;264781,4794;265881,6569;276882,8700;271986,8782;272069,8789;277248,8700;281648,9232;290082,10830;294116,11363;300900,12783;307867,14204;314650,15801;321434,17755;324734,18642;328035,19707;328077,19745;330444,20140;336179,22204;336980,23379;337202,23436;342336,25389;346736,27164;351136,29117;354436,30893;356636,31958;359020,33201;367087,37640;377354,44031;382671,47582;382825,47689;385542,49287;489011,237733;488934,239219;491028,239508;493044,240929;493961,245722;497445,251404;498912,251533;498912,250161;500402,246152;500378,245367;501845,240573;503862,240573;506978,238621;507345,246433;506429,250161;505328,253712;504778,259571;504595,262589;504228,265607;503447,266112;503495,266317;504244,265834;504595,262944;504778,259926;505328,254067;506429,250516;507345,246788;508812,247853;508629,250516;508262,253179;508079,258151;507712,264009;506795,270224;505695,276793;504412,283184;502028,296678;499828,297921;497078,305733;496344,313190;495978,314255;492861,322422;491944,323132;488094,331832;492128,323132;493044,322422;487177,338578;484061,340176;483414,341428;483511,341597;484244,340176;487361,338578;485161,344615;481127,351717;479110,355268;476910,358819;475260,361482;472877,366630;470310,371602;466276,376928;462243,381899;462411,381564;457842,387581;447942,398056;445992,400960;447942,398234;457842,387758;450325,398766;446452,402694;443343,404908;443175,405158;441231,406606;441158,407111;432541,415633;423373,423800;422950,424098;419890,427883;412556,433210;405702,438188;405677,438217;412556,433387;419890,428061;413840,433920;408912,437027;405504,438421;405406,438536;401739,440844;400357,441464;396880,444196;393488,446526;388355,449722;386705,449899;384871,450689;384586,450898;386888,450077;388538,449899;381938,454693;377721,456824;373504,458776;370526,459209;370020,459487;356086,465346;355376,465502;351136,468186;353519,468896;344719,472625;345452,470139;342519,471205;339769,472092;334085,473868;333326,472985;330601,473513;327301,474223;320517,475821;320294,475921;326751,474400;330051,473690;332801,473158;333902,474045;339585,472270;342335,471382;345269,470317;344535,472802;336835,476353;336458,476251;331151,478306;326751,479549;320151,481147;317424,480925;311719,482000;311534,482390;296316,485231;292832,484343;289899,484343;284765,485941;280182,486296;275598,486473;275100,486267;270923,486984;265881,486118;266064,485941;266981,484698;262764,484165;264781,483100;270831,482922;276698,482745;285132,482922;290999,482390;302000,480082;309333,478484;314834,478306;315216,478134;309884,478306;302550,479904;291549,482212;285682,482745;277248,482568;271381,482745;265331,482923;265514,482212;266798,480437;323268,471382;361587,457356;371670,452207;377354,449367;383221,446348;394222,439957;403022,433387;419523,420959;424107,417408;428507,413680;435108,407821;437858,403382;441808,399876;441840,399655;438041,403027;435291,407466;428691,413325;424290,417053;419707,420604;403206,433032;394405,439602;383405,445993;377538,449011;371854,451852;361770,457001;323451,471027;266981,480082;262764,480082;262214,478662;257814,478484;253780,480082;242046,480259;233429,479904;229212,479549;224995,478839;227535,476215;227012,476353;217548,474656;217111,474756;198960,471560;191810,470139;185576,469074;178059,465701;168708,462327;158991,458599;160641,457356;167425,458599;170359,461084;180442,463925;200427,468896;205377,469784;210694,470672;216561,471915;223027,473269;223528,473158;229579,474045;229762,473690;238563,474045;240029,474223;253597,474223;263497,474578;275231,473690;276698,473690;277248,475111;288799,473690;296499,471915;300900,471205;303650,470850;309700,469429;314650,468364;319601,467121;328681,465599;329868,465168;320334,466766;315384,468009;310434,469074;304383,470494;301633,470850;297233,471560;285315,472625;277248,473335;275781,473335;264047,474223;254147,473868;240579,473868;239113,473690;233429,471382;230312,473335;230304,473350;232879,471737;238563,474045;229762,473690;229831,473647;224078,472802;217295,471382;211428,470139;206111,469252;201160,468364;181176,463393;171092,460552;168159,458066;161375,456823;151291,451852;148357,452030;137907,446881;136073,443685;136440,443508;142857,446881;149274,450254;151107,449189;143590,444395;137357,441732;128739,436938;121406,432322;109855,427529;105455,423978;106371,423623;110772,424865;101604,415633;96471,411549;91704,407466;85654,402672;76853,393262;76249,391435;74470,389711;68419,383320;67686,380124;65302,376928;65018,376497;62185,374620;56685,366986;53568,359884;53202,359884;48985,352072;44951,344260;40734,335205;36884,325973;40734,332187;44585,339999;45868,344260;46398,345013;45745,341726;44043,338734;41271,332699;37984,327393;33950,316740;30495,305820;29360,302637;24418,283533;22232,269665;22216,270046;22400,272887;23316,279456;24416,286203;22583,280344;21300,272887;19833,272887;18916,266140;17633,261879;16533,257795;13416,254600;12499,254600;11582,250161;11216,244479;11949,236490;12316,233649;12940,231701;12637,227258;13049,220688;13782,219357;13782,218558;12316,221221;11032,219446;8649,216250;8213,213720;8099,213942;7366,221044;6815,228145;6265,233649;6265,245012;6449,250871;6815,256730;5165,262234;4799,262234;3699,251581;3699,240573;4615,232051;6265,233648;4799,231874;4432,225482;4799,215717;4982,213054;5532,208615;7732,200626;8828,195318;8466,194057;7182,201158;4982,209148;4432,213587;4249,216250;3882,226015;4249,232406;3332,240929;3332,251936;4432,262589;4799,262589;7182,272709;8466,281054;11216,289576;15547,307902;15925,311414;16716,311414;20750,320824;22217,325618;19466,321534;16533,315142;16349,316918;14754,312130;13599,312302;12316,308218;7915,298453;5165,289754;4982,282474;3699,273952;2782,265430;765,259216;2048,226192;3332,217670;2232,213054;4432,200271;4982,197252;6449,186955;10299,179498;9382,189618;10299,187884;10849,183737;11032,179143;12682,173284;15249,164407;18366,155352;18600,155097;20016,147895;22033,142746;24417,138485;29184,129608;33034,121618;38534,111321;42568,106882;45868,100668;48618,96762;51552,95342;52285,94276;55218,88595;60902,82203;61057,84875;60642,85998;66586,80073;69519,76344;73369,72793;73701,73150;73553,72971;78320,68355;83087,64094;88220,58767;95371,53618;103071,48115;107675,45004;110772,42256;116272,39060;122139,36042;122916,35655;124912,33756;128189,31425;131788,29650;134333,29083;134790,28762;184659,9232;186510,8843;191626,7102;195156,6414;196996,6399;197677,6214;239479,888;251351,843;264047,1065;264284,1237;270465,533;276148,1420;281832,2485;284764,3131;281648,2308;275965,1243;270281,355;27028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6" style="position:absolute;left:-13167;top:-56454;width:4499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7" style="position:absolute;left:2100;top:22018;width:2809;height:2772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BB527E">
      <w:rPr>
        <w:noProof/>
        <w:lang w:bidi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D68F28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87E7150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6D4E1F0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2ADE66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55CCD90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70CF44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98B4E0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249A30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CF852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2142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0959FE"/>
    <w:multiLevelType w:val="multilevel"/>
    <w:tmpl w:val="04090023"/>
    <w:styleLink w:val="ArticoloSezion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971039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7848799">
    <w:abstractNumId w:val="10"/>
  </w:num>
  <w:num w:numId="2" w16cid:durableId="1240334466">
    <w:abstractNumId w:val="11"/>
  </w:num>
  <w:num w:numId="3" w16cid:durableId="1969160979">
    <w:abstractNumId w:val="9"/>
  </w:num>
  <w:num w:numId="4" w16cid:durableId="1981496050">
    <w:abstractNumId w:val="12"/>
  </w:num>
  <w:num w:numId="5" w16cid:durableId="811602944">
    <w:abstractNumId w:val="14"/>
  </w:num>
  <w:num w:numId="6" w16cid:durableId="1408728326">
    <w:abstractNumId w:val="8"/>
  </w:num>
  <w:num w:numId="7" w16cid:durableId="847520504">
    <w:abstractNumId w:val="3"/>
  </w:num>
  <w:num w:numId="8" w16cid:durableId="382952194">
    <w:abstractNumId w:val="2"/>
  </w:num>
  <w:num w:numId="9" w16cid:durableId="71894317">
    <w:abstractNumId w:val="1"/>
  </w:num>
  <w:num w:numId="10" w16cid:durableId="1943101545">
    <w:abstractNumId w:val="0"/>
  </w:num>
  <w:num w:numId="11" w16cid:durableId="649212990">
    <w:abstractNumId w:val="7"/>
  </w:num>
  <w:num w:numId="12" w16cid:durableId="1068042073">
    <w:abstractNumId w:val="6"/>
  </w:num>
  <w:num w:numId="13" w16cid:durableId="1239708465">
    <w:abstractNumId w:val="5"/>
  </w:num>
  <w:num w:numId="14" w16cid:durableId="1859654439">
    <w:abstractNumId w:val="4"/>
  </w:num>
  <w:num w:numId="15" w16cid:durableId="18944646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283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9F"/>
    <w:rsid w:val="00060042"/>
    <w:rsid w:val="00080E56"/>
    <w:rsid w:val="0008685D"/>
    <w:rsid w:val="00090860"/>
    <w:rsid w:val="000B7B1C"/>
    <w:rsid w:val="00112FD7"/>
    <w:rsid w:val="0012178B"/>
    <w:rsid w:val="00150ABD"/>
    <w:rsid w:val="00170416"/>
    <w:rsid w:val="00176B1A"/>
    <w:rsid w:val="001946FC"/>
    <w:rsid w:val="0022055F"/>
    <w:rsid w:val="00222466"/>
    <w:rsid w:val="002339DB"/>
    <w:rsid w:val="00247254"/>
    <w:rsid w:val="0024753C"/>
    <w:rsid w:val="00257A95"/>
    <w:rsid w:val="00261DEE"/>
    <w:rsid w:val="0027160F"/>
    <w:rsid w:val="00276026"/>
    <w:rsid w:val="0028187A"/>
    <w:rsid w:val="0029109F"/>
    <w:rsid w:val="002B4549"/>
    <w:rsid w:val="00310F17"/>
    <w:rsid w:val="00322A46"/>
    <w:rsid w:val="0033050F"/>
    <w:rsid w:val="00331CCD"/>
    <w:rsid w:val="003326CB"/>
    <w:rsid w:val="00336C52"/>
    <w:rsid w:val="00353B60"/>
    <w:rsid w:val="00376179"/>
    <w:rsid w:val="00376291"/>
    <w:rsid w:val="00380FD1"/>
    <w:rsid w:val="00383D02"/>
    <w:rsid w:val="00385DE7"/>
    <w:rsid w:val="003A110B"/>
    <w:rsid w:val="003D1B71"/>
    <w:rsid w:val="003F5980"/>
    <w:rsid w:val="004165CB"/>
    <w:rsid w:val="004E158A"/>
    <w:rsid w:val="00565C77"/>
    <w:rsid w:val="0056708E"/>
    <w:rsid w:val="005801E5"/>
    <w:rsid w:val="00590471"/>
    <w:rsid w:val="005933DD"/>
    <w:rsid w:val="005B1992"/>
    <w:rsid w:val="005D01FA"/>
    <w:rsid w:val="006523B5"/>
    <w:rsid w:val="00653E17"/>
    <w:rsid w:val="006A08E8"/>
    <w:rsid w:val="006C2CAC"/>
    <w:rsid w:val="006D79A8"/>
    <w:rsid w:val="0072353B"/>
    <w:rsid w:val="00736B58"/>
    <w:rsid w:val="007575B6"/>
    <w:rsid w:val="00777A3C"/>
    <w:rsid w:val="007B3C81"/>
    <w:rsid w:val="007D67CA"/>
    <w:rsid w:val="007E668F"/>
    <w:rsid w:val="007F5B63"/>
    <w:rsid w:val="00803A0A"/>
    <w:rsid w:val="00807EBC"/>
    <w:rsid w:val="00835426"/>
    <w:rsid w:val="00846CB9"/>
    <w:rsid w:val="008566AA"/>
    <w:rsid w:val="00894676"/>
    <w:rsid w:val="008A1E6E"/>
    <w:rsid w:val="008B3B14"/>
    <w:rsid w:val="008C024F"/>
    <w:rsid w:val="008C2CFC"/>
    <w:rsid w:val="00903EBC"/>
    <w:rsid w:val="00912DC8"/>
    <w:rsid w:val="009475DC"/>
    <w:rsid w:val="00967B93"/>
    <w:rsid w:val="009D090F"/>
    <w:rsid w:val="00A30F3B"/>
    <w:rsid w:val="00A31464"/>
    <w:rsid w:val="00A31B16"/>
    <w:rsid w:val="00A33613"/>
    <w:rsid w:val="00A43C13"/>
    <w:rsid w:val="00A47A8D"/>
    <w:rsid w:val="00A552B1"/>
    <w:rsid w:val="00AC6C7E"/>
    <w:rsid w:val="00B06893"/>
    <w:rsid w:val="00B4158A"/>
    <w:rsid w:val="00B5352F"/>
    <w:rsid w:val="00B5395C"/>
    <w:rsid w:val="00B6466C"/>
    <w:rsid w:val="00BB1B5D"/>
    <w:rsid w:val="00BB527E"/>
    <w:rsid w:val="00BC22C7"/>
    <w:rsid w:val="00BD195A"/>
    <w:rsid w:val="00C07240"/>
    <w:rsid w:val="00C12D3B"/>
    <w:rsid w:val="00C14078"/>
    <w:rsid w:val="00C4792A"/>
    <w:rsid w:val="00CA3E94"/>
    <w:rsid w:val="00CB5FAF"/>
    <w:rsid w:val="00CE1E3D"/>
    <w:rsid w:val="00D053FA"/>
    <w:rsid w:val="00DC3F0A"/>
    <w:rsid w:val="00DC4CCD"/>
    <w:rsid w:val="00E203B1"/>
    <w:rsid w:val="00E2187C"/>
    <w:rsid w:val="00E26AED"/>
    <w:rsid w:val="00E440D5"/>
    <w:rsid w:val="00E73AB8"/>
    <w:rsid w:val="00E90A60"/>
    <w:rsid w:val="00ED47F7"/>
    <w:rsid w:val="00EE7E09"/>
    <w:rsid w:val="00F0223C"/>
    <w:rsid w:val="00F24C53"/>
    <w:rsid w:val="00F3235D"/>
    <w:rsid w:val="00F32393"/>
    <w:rsid w:val="00F878BD"/>
    <w:rsid w:val="00FD7281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9DC09D"/>
  <w14:defaultImageDpi w14:val="96"/>
  <w15:docId w15:val="{A7480803-CAB9-49A9-A674-99D6C0CC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rsid w:val="00BB527E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527E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itolo2">
    <w:name w:val="heading 2"/>
    <w:basedOn w:val="Normale"/>
    <w:next w:val="Normale"/>
    <w:link w:val="Titolo2Carattere"/>
    <w:uiPriority w:val="9"/>
    <w:rsid w:val="00BB527E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527E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527E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527E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527E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527E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527E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527E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qFormat/>
    <w:rsid w:val="00BB527E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BB527E"/>
    <w:rPr>
      <w:rFonts w:ascii="Calibri" w:hAnsi="Calibri" w:cs="Calibri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27E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aragrafoelenco">
    <w:name w:val="List Paragraph"/>
    <w:basedOn w:val="Corpotesto"/>
    <w:uiPriority w:val="1"/>
    <w:semiHidden/>
    <w:qFormat/>
    <w:rsid w:val="00BB527E"/>
    <w:pPr>
      <w:numPr>
        <w:numId w:val="2"/>
      </w:numPr>
      <w:spacing w:after="120"/>
    </w:pPr>
    <w:rPr>
      <w:szCs w:val="24"/>
    </w:rPr>
  </w:style>
  <w:style w:type="paragraph" w:customStyle="1" w:styleId="Paragrafotabella">
    <w:name w:val="Paragrafo tabella"/>
    <w:basedOn w:val="Normale"/>
    <w:uiPriority w:val="1"/>
    <w:semiHidden/>
    <w:rsid w:val="00BB527E"/>
    <w:rPr>
      <w:rFonts w:ascii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rsid w:val="00BB527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B527E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rsid w:val="00BB527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B527E"/>
    <w:rPr>
      <w:rFonts w:ascii="Calibri" w:hAnsi="Calibri" w:cs="Calibri"/>
    </w:rPr>
  </w:style>
  <w:style w:type="table" w:styleId="Grigliatabella">
    <w:name w:val="Table Grid"/>
    <w:basedOn w:val="Tabellanormale"/>
    <w:uiPriority w:val="39"/>
    <w:rsid w:val="00BB5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Corpotesto"/>
    <w:next w:val="Normale"/>
    <w:link w:val="TitoloCarattere"/>
    <w:uiPriority w:val="10"/>
    <w:qFormat/>
    <w:rsid w:val="00BB527E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itoloCarattere">
    <w:name w:val="Titolo Carattere"/>
    <w:basedOn w:val="Carpredefinitoparagrafo"/>
    <w:link w:val="Titolo"/>
    <w:uiPriority w:val="10"/>
    <w:rsid w:val="00BB527E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zioni">
    <w:name w:val="Informazioni"/>
    <w:basedOn w:val="Corpotesto"/>
    <w:uiPriority w:val="1"/>
    <w:qFormat/>
    <w:rsid w:val="00BB527E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e1">
    <w:name w:val="Date1"/>
    <w:basedOn w:val="Corpotesto"/>
    <w:qFormat/>
    <w:rsid w:val="00BB527E"/>
    <w:pPr>
      <w:kinsoku w:val="0"/>
      <w:overflowPunct w:val="0"/>
    </w:pPr>
    <w:rPr>
      <w:b/>
      <w:color w:val="000000" w:themeColor="text1"/>
      <w:sz w:val="18"/>
    </w:rPr>
  </w:style>
  <w:style w:type="character" w:styleId="Enfasigrassetto">
    <w:name w:val="Strong"/>
    <w:basedOn w:val="Carpredefinitoparagrafo"/>
    <w:uiPriority w:val="22"/>
    <w:semiHidden/>
    <w:qFormat/>
    <w:rsid w:val="00BB527E"/>
    <w:rPr>
      <w:rFonts w:ascii="Calibri" w:hAnsi="Calibri" w:cs="Calibri"/>
      <w:b/>
      <w:bCs/>
      <w:color w:val="666666" w:themeColor="accent4"/>
    </w:rPr>
  </w:style>
  <w:style w:type="character" w:styleId="Testosegnaposto">
    <w:name w:val="Placeholder Text"/>
    <w:basedOn w:val="Carpredefinitoparagrafo"/>
    <w:uiPriority w:val="99"/>
    <w:semiHidden/>
    <w:rsid w:val="00BB527E"/>
    <w:rPr>
      <w:rFonts w:ascii="Calibri" w:hAnsi="Calibri" w:cs="Calibri"/>
      <w:color w:val="808080"/>
    </w:rPr>
  </w:style>
  <w:style w:type="paragraph" w:styleId="Data">
    <w:name w:val="Date"/>
    <w:basedOn w:val="Normale"/>
    <w:next w:val="Normale"/>
    <w:link w:val="DataCarattere"/>
    <w:uiPriority w:val="99"/>
    <w:rsid w:val="00BB527E"/>
    <w:pPr>
      <w:spacing w:line="480" w:lineRule="auto"/>
    </w:pPr>
  </w:style>
  <w:style w:type="character" w:customStyle="1" w:styleId="DataCarattere">
    <w:name w:val="Data Carattere"/>
    <w:basedOn w:val="Carpredefinitoparagrafo"/>
    <w:link w:val="Data"/>
    <w:uiPriority w:val="99"/>
    <w:rsid w:val="00BB527E"/>
    <w:rPr>
      <w:rFonts w:ascii="Calibri" w:hAnsi="Calibri" w:cs="Calibri"/>
    </w:rPr>
  </w:style>
  <w:style w:type="paragraph" w:styleId="Nessunaspaziatura">
    <w:name w:val="No Spacing"/>
    <w:uiPriority w:val="1"/>
    <w:qFormat/>
    <w:rsid w:val="00BB527E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27E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sperienza">
    <w:name w:val="Esperienza"/>
    <w:basedOn w:val="Normale"/>
    <w:qFormat/>
    <w:rsid w:val="00BB527E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Puntoelenco">
    <w:name w:val="List Bullet"/>
    <w:basedOn w:val="Normale"/>
    <w:uiPriority w:val="99"/>
    <w:rsid w:val="00BB527E"/>
    <w:pPr>
      <w:numPr>
        <w:numId w:val="3"/>
      </w:numPr>
      <w:contextualSpacing/>
    </w:pPr>
  </w:style>
  <w:style w:type="paragraph" w:customStyle="1" w:styleId="Nomeistituto">
    <w:name w:val="Nome istituto"/>
    <w:basedOn w:val="Normale"/>
    <w:uiPriority w:val="1"/>
    <w:rsid w:val="00BB527E"/>
    <w:rPr>
      <w:b/>
    </w:rPr>
  </w:style>
  <w:style w:type="character" w:customStyle="1" w:styleId="Menzione1">
    <w:name w:val="Menzione1"/>
    <w:basedOn w:val="Carpredefinitoparagrafo"/>
    <w:uiPriority w:val="99"/>
    <w:semiHidden/>
    <w:unhideWhenUsed/>
    <w:rsid w:val="00BB527E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essunelenco"/>
    <w:uiPriority w:val="99"/>
    <w:semiHidden/>
    <w:unhideWhenUsed/>
    <w:rsid w:val="00BB527E"/>
    <w:pPr>
      <w:numPr>
        <w:numId w:val="4"/>
      </w:numPr>
    </w:pPr>
  </w:style>
  <w:style w:type="numbering" w:styleId="1ai">
    <w:name w:val="Outline List 1"/>
    <w:basedOn w:val="Nessunelenco"/>
    <w:uiPriority w:val="99"/>
    <w:semiHidden/>
    <w:unhideWhenUsed/>
    <w:rsid w:val="00BB527E"/>
    <w:pPr>
      <w:numPr>
        <w:numId w:val="5"/>
      </w:numPr>
    </w:pPr>
  </w:style>
  <w:style w:type="character" w:styleId="CodiceHTML">
    <w:name w:val="HTML Code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BB527E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BB527E"/>
    <w:rPr>
      <w:rFonts w:ascii="Calibri" w:hAnsi="Calibri" w:cs="Calibri"/>
      <w:i/>
      <w:iCs/>
    </w:rPr>
  </w:style>
  <w:style w:type="character" w:styleId="DefinizioneHTML">
    <w:name w:val="HTML Definition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character" w:styleId="MacchinadascrivereHTML">
    <w:name w:val="HTML Typewriter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character" w:styleId="EsempioHTML">
    <w:name w:val="HTML Sample"/>
    <w:basedOn w:val="Carpredefinitoparagrafo"/>
    <w:uiPriority w:val="99"/>
    <w:semiHidden/>
    <w:unhideWhenUsed/>
    <w:rsid w:val="00BB527E"/>
    <w:rPr>
      <w:rFonts w:ascii="Consolas" w:hAnsi="Consolas" w:cs="Calibri"/>
      <w:sz w:val="24"/>
      <w:szCs w:val="24"/>
    </w:rPr>
  </w:style>
  <w:style w:type="character" w:styleId="AcronimoHTML">
    <w:name w:val="HTML Acronym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character" w:styleId="TastieraHTML">
    <w:name w:val="HTML Keyboard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B527E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B527E"/>
    <w:rPr>
      <w:rFonts w:ascii="Consolas" w:hAnsi="Consolas" w:cs="Calibri"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BB527E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BB527E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BB527E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BB527E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BB527E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BB527E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BB527E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BB527E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BB527E"/>
    <w:pPr>
      <w:spacing w:after="100"/>
      <w:ind w:left="176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B527E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iferimentodelicato">
    <w:name w:val="Subtle Reference"/>
    <w:basedOn w:val="Carpredefinitoparagrafo"/>
    <w:uiPriority w:val="31"/>
    <w:semiHidden/>
    <w:rsid w:val="00BB527E"/>
    <w:rPr>
      <w:rFonts w:ascii="Calibri" w:hAnsi="Calibri" w:cs="Calibri"/>
      <w:smallCaps/>
      <w:color w:val="5A5A5A" w:themeColor="text1" w:themeTint="A5"/>
    </w:rPr>
  </w:style>
  <w:style w:type="character" w:styleId="Enfasidelicata">
    <w:name w:val="Subtle Emphasis"/>
    <w:basedOn w:val="Carpredefinitoparagrafo"/>
    <w:uiPriority w:val="19"/>
    <w:semiHidden/>
    <w:rsid w:val="00BB527E"/>
    <w:rPr>
      <w:rFonts w:ascii="Calibri" w:hAnsi="Calibri" w:cs="Calibri"/>
      <w:i/>
      <w:iCs/>
      <w:color w:val="404040" w:themeColor="text1" w:themeTint="BF"/>
    </w:rPr>
  </w:style>
  <w:style w:type="table" w:styleId="Tabellaprofessionale">
    <w:name w:val="Table Professional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1">
    <w:name w:val="Medium List 1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a">
    <w:name w:val="Bibliography"/>
    <w:basedOn w:val="Normale"/>
    <w:next w:val="Normale"/>
    <w:uiPriority w:val="37"/>
    <w:semiHidden/>
    <w:unhideWhenUsed/>
    <w:rsid w:val="00BB527E"/>
  </w:style>
  <w:style w:type="character" w:styleId="Titolodellibro">
    <w:name w:val="Book Title"/>
    <w:basedOn w:val="Carpredefinitoparagrafo"/>
    <w:uiPriority w:val="33"/>
    <w:semiHidden/>
    <w:rsid w:val="00BB527E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Carpredefinitoparagrafo"/>
    <w:uiPriority w:val="99"/>
    <w:semiHidden/>
    <w:unhideWhenUsed/>
    <w:rsid w:val="00BB527E"/>
    <w:rPr>
      <w:rFonts w:ascii="Calibri" w:hAnsi="Calibri" w:cs="Calibri"/>
      <w:color w:val="2B579A"/>
      <w:shd w:val="clear" w:color="auto" w:fill="E1DFDD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BB5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BB527E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ellaelegante">
    <w:name w:val="Table Elegant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lenco">
    <w:name w:val="List"/>
    <w:basedOn w:val="Normale"/>
    <w:uiPriority w:val="99"/>
    <w:semiHidden/>
    <w:unhideWhenUsed/>
    <w:rsid w:val="00BB527E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BB527E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BB527E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BB527E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BB527E"/>
    <w:pPr>
      <w:ind w:left="1800" w:hanging="360"/>
      <w:contextualSpacing/>
    </w:pPr>
  </w:style>
  <w:style w:type="table" w:styleId="Elencotabella1">
    <w:name w:val="Table List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Elencocontinua">
    <w:name w:val="List Continue"/>
    <w:basedOn w:val="Normale"/>
    <w:uiPriority w:val="99"/>
    <w:semiHidden/>
    <w:unhideWhenUsed/>
    <w:rsid w:val="00BB527E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BB527E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BB527E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BB527E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BB527E"/>
    <w:pPr>
      <w:spacing w:after="120"/>
      <w:ind w:left="1800"/>
      <w:contextualSpacing/>
    </w:pPr>
  </w:style>
  <w:style w:type="paragraph" w:styleId="Numeroelenco">
    <w:name w:val="List Number"/>
    <w:basedOn w:val="Normale"/>
    <w:uiPriority w:val="99"/>
    <w:semiHidden/>
    <w:unhideWhenUsed/>
    <w:rsid w:val="00BB527E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BB527E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BB527E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BB527E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BB527E"/>
    <w:pPr>
      <w:numPr>
        <w:numId w:val="10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BB527E"/>
    <w:pPr>
      <w:numPr>
        <w:numId w:val="11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BB527E"/>
    <w:pPr>
      <w:numPr>
        <w:numId w:val="12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BB527E"/>
    <w:pPr>
      <w:numPr>
        <w:numId w:val="13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BB527E"/>
    <w:pPr>
      <w:numPr>
        <w:numId w:val="14"/>
      </w:numPr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semiHidden/>
    <w:rsid w:val="00BB527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BB527E"/>
    <w:rPr>
      <w:rFonts w:ascii="Calibri" w:hAnsi="Calibri" w:cs="Calibri"/>
      <w:color w:val="5A5A5A" w:themeColor="text1" w:themeTint="A5"/>
      <w:spacing w:val="15"/>
    </w:rPr>
  </w:style>
  <w:style w:type="table" w:styleId="Tabellaclassica1">
    <w:name w:val="Table Classic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dellefigure">
    <w:name w:val="table of figures"/>
    <w:basedOn w:val="Normale"/>
    <w:next w:val="Normale"/>
    <w:uiPriority w:val="99"/>
    <w:semiHidden/>
    <w:unhideWhenUsed/>
    <w:rsid w:val="00BB527E"/>
  </w:style>
  <w:style w:type="paragraph" w:styleId="Testomacro">
    <w:name w:val="macro"/>
    <w:link w:val="TestomacroCarattere"/>
    <w:uiPriority w:val="99"/>
    <w:semiHidden/>
    <w:unhideWhenUsed/>
    <w:rsid w:val="00BB527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BB527E"/>
    <w:rPr>
      <w:rFonts w:ascii="Consolas" w:hAnsi="Consolas" w:cs="Calibri"/>
      <w:sz w:val="20"/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BB527E"/>
    <w:rPr>
      <w:rFonts w:ascii="Corbel" w:eastAsiaTheme="majorEastAsia" w:hAnsi="Corbel" w:cstheme="majorBidi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527E"/>
    <w:rPr>
      <w:rFonts w:ascii="Calibri" w:hAnsi="Calibri" w:cs="Calibri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527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BB527E"/>
    <w:pPr>
      <w:ind w:left="220" w:hanging="22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BB527E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semiHidden/>
    <w:rsid w:val="00BB52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BB527E"/>
    <w:rPr>
      <w:rFonts w:ascii="Calibri" w:hAnsi="Calibri" w:cs="Calibr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semiHidden/>
    <w:rsid w:val="00BB527E"/>
    <w:rPr>
      <w:rFonts w:ascii="Calibri" w:hAnsi="Calibri" w:cs="Calibri"/>
      <w:i/>
      <w:iCs/>
    </w:rPr>
  </w:style>
  <w:style w:type="table" w:styleId="Elencoacolori">
    <w:name w:val="Colorful List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">
    <w:name w:val="Colorful Grid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527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52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527E"/>
    <w:rPr>
      <w:rFonts w:ascii="Calibri" w:hAnsi="Calibri" w:cs="Calibri"/>
      <w:b/>
      <w:bCs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BB527E"/>
    <w:rPr>
      <w:rFonts w:ascii="Calibri" w:hAnsi="Calibri" w:cs="Calibri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527E"/>
    <w:rPr>
      <w:rFonts w:ascii="Microsoft YaHei UI" w:eastAsia="Microsoft YaHei UI" w:hAnsi="Microsoft YaHei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527E"/>
    <w:rPr>
      <w:rFonts w:ascii="Microsoft YaHei UI" w:eastAsia="Microsoft YaHei UI" w:hAnsi="Microsoft YaHei UI" w:cs="Calibri"/>
      <w:sz w:val="18"/>
      <w:szCs w:val="18"/>
    </w:rPr>
  </w:style>
  <w:style w:type="paragraph" w:styleId="Indirizzodestinatario">
    <w:name w:val="envelope address"/>
    <w:basedOn w:val="Normale"/>
    <w:uiPriority w:val="99"/>
    <w:semiHidden/>
    <w:unhideWhenUsed/>
    <w:rsid w:val="00BB527E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stodelblocco">
    <w:name w:val="Block Text"/>
    <w:basedOn w:val="Normale"/>
    <w:uiPriority w:val="99"/>
    <w:semiHidden/>
    <w:unhideWhenUsed/>
    <w:rsid w:val="00BB527E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B527E"/>
    <w:rPr>
      <w:rFonts w:ascii="Microsoft YaHei UI" w:eastAsia="Microsoft YaHei UI" w:hAnsi="Microsoft YaHei UI"/>
      <w:sz w:val="18"/>
      <w:szCs w:val="18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B527E"/>
    <w:rPr>
      <w:rFonts w:ascii="Microsoft YaHei UI" w:eastAsia="Microsoft YaHei UI" w:hAnsi="Microsoft YaHei UI" w:cs="Calibr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527E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527E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527E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527E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527E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527E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527E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icoloSezione">
    <w:name w:val="Outline List 3"/>
    <w:basedOn w:val="Nessunelenco"/>
    <w:uiPriority w:val="99"/>
    <w:semiHidden/>
    <w:unhideWhenUsed/>
    <w:rsid w:val="00BB527E"/>
    <w:pPr>
      <w:numPr>
        <w:numId w:val="15"/>
      </w:numPr>
    </w:pPr>
  </w:style>
  <w:style w:type="table" w:styleId="Tabellasemplice-1">
    <w:name w:val="Plain Table 1"/>
    <w:basedOn w:val="Tabellanormale"/>
    <w:uiPriority w:val="41"/>
    <w:rsid w:val="00BB527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BB52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BB527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BB527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BB527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iferimentointenso">
    <w:name w:val="Intense Reference"/>
    <w:basedOn w:val="Carpredefinitoparagrafo"/>
    <w:uiPriority w:val="32"/>
    <w:semiHidden/>
    <w:rsid w:val="00BB527E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rsid w:val="00BB527E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BB527E"/>
    <w:rPr>
      <w:rFonts w:ascii="Calibri" w:hAnsi="Calibri" w:cs="Calibri"/>
      <w:i/>
      <w:iCs/>
      <w:color w:val="2C567A" w:themeColor="accent1"/>
    </w:rPr>
  </w:style>
  <w:style w:type="character" w:styleId="Enfasiintensa">
    <w:name w:val="Intense Emphasis"/>
    <w:basedOn w:val="Carpredefinitoparagrafo"/>
    <w:uiPriority w:val="21"/>
    <w:semiHidden/>
    <w:rsid w:val="00BB527E"/>
    <w:rPr>
      <w:rFonts w:ascii="Calibri" w:hAnsi="Calibri" w:cs="Calibri"/>
      <w:i/>
      <w:iCs/>
      <w:color w:val="2C567A" w:themeColor="accent1"/>
    </w:rPr>
  </w:style>
  <w:style w:type="paragraph" w:styleId="NormaleWeb">
    <w:name w:val="Normal (Web)"/>
    <w:basedOn w:val="Normale"/>
    <w:uiPriority w:val="99"/>
    <w:semiHidden/>
    <w:unhideWhenUsed/>
    <w:rsid w:val="00BB527E"/>
    <w:rPr>
      <w:rFonts w:ascii="Times New Roman" w:hAnsi="Times New Roman"/>
      <w:sz w:val="24"/>
      <w:szCs w:val="24"/>
    </w:rPr>
  </w:style>
  <w:style w:type="character" w:customStyle="1" w:styleId="Collegamentoipertestualeintelligente1">
    <w:name w:val="Collegamento ipertestuale intelligente1"/>
    <w:basedOn w:val="Carpredefinitoparagrafo"/>
    <w:uiPriority w:val="99"/>
    <w:semiHidden/>
    <w:unhideWhenUsed/>
    <w:rsid w:val="00BB527E"/>
    <w:rPr>
      <w:rFonts w:ascii="Calibri" w:hAnsi="Calibri" w:cs="Calibri"/>
      <w:u w:val="dotted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B527E"/>
    <w:rPr>
      <w:rFonts w:ascii="Calibri" w:hAnsi="Calibri" w:cs="Calibri"/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B527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B527E"/>
    <w:rPr>
      <w:rFonts w:ascii="Calibri" w:hAnsi="Calibri" w:cs="Calibri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B527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B527E"/>
    <w:rPr>
      <w:rFonts w:ascii="Calibri" w:hAnsi="Calibri" w:cs="Calibri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B527E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B527E"/>
    <w:rPr>
      <w:rFonts w:ascii="Calibri" w:hAnsi="Calibri" w:cs="Calibri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B527E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B527E"/>
    <w:rPr>
      <w:rFonts w:ascii="Calibri" w:hAnsi="Calibri" w:cs="Calibri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B527E"/>
    <w:pPr>
      <w:spacing w:after="120"/>
      <w:ind w:left="360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B527E"/>
    <w:rPr>
      <w:rFonts w:ascii="Calibri" w:hAnsi="Calibri" w:cs="Calibri"/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BB527E"/>
    <w:pPr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BB527E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BB527E"/>
    <w:rPr>
      <w:rFonts w:ascii="Calibri" w:hAnsi="Calibri" w:cs="Calibri"/>
    </w:rPr>
  </w:style>
  <w:style w:type="paragraph" w:styleId="Rientronormale">
    <w:name w:val="Normal Indent"/>
    <w:basedOn w:val="Normale"/>
    <w:uiPriority w:val="99"/>
    <w:semiHidden/>
    <w:unhideWhenUsed/>
    <w:rsid w:val="00BB527E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BB527E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BB527E"/>
    <w:rPr>
      <w:rFonts w:ascii="Calibri" w:hAnsi="Calibri" w:cs="Calibri"/>
    </w:rPr>
  </w:style>
  <w:style w:type="table" w:styleId="Tabellacontemporanea">
    <w:name w:val="Table Contemporary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ncochiaro">
    <w:name w:val="Light List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BB527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Grigliachiara">
    <w:name w:val="Light Grid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Elencoscuro">
    <w:name w:val="Dark List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ellaelenco1chiara">
    <w:name w:val="List Table 1 Light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2">
    <w:name w:val="List Table 2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Elencotab3">
    <w:name w:val="List Table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BB527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BB527E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BB527E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BB527E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BB527E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BB527E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BB527E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BB527E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BB527E"/>
    <w:rPr>
      <w:rFonts w:ascii="Calibri" w:hAnsi="Calibri" w:cs="Calibri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BB527E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BB527E"/>
    <w:rPr>
      <w:rFonts w:ascii="Calibri" w:hAnsi="Calibri" w:cs="Calibri"/>
    </w:rPr>
  </w:style>
  <w:style w:type="table" w:styleId="Tabellacolonne1">
    <w:name w:val="Table Columns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e"/>
    <w:link w:val="FirmaCarattere"/>
    <w:uiPriority w:val="99"/>
    <w:semiHidden/>
    <w:unhideWhenUsed/>
    <w:rsid w:val="00BB527E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BB527E"/>
    <w:rPr>
      <w:rFonts w:ascii="Calibri" w:hAnsi="Calibri" w:cs="Calibri"/>
    </w:rPr>
  </w:style>
  <w:style w:type="table" w:styleId="Tabellasemplice1">
    <w:name w:val="Table Simple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1">
    <w:name w:val="index 1"/>
    <w:basedOn w:val="Normale"/>
    <w:next w:val="Normale"/>
    <w:autoRedefine/>
    <w:uiPriority w:val="99"/>
    <w:semiHidden/>
    <w:unhideWhenUsed/>
    <w:rsid w:val="00BB527E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BB527E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BB527E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BB527E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BB527E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BB527E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BB527E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BB527E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BB527E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BB527E"/>
    <w:rPr>
      <w:rFonts w:ascii="Corbel" w:eastAsiaTheme="majorEastAsia" w:hAnsi="Corbel" w:cstheme="majorBidi"/>
      <w:b/>
      <w:b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B527E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B527E"/>
    <w:rPr>
      <w:rFonts w:ascii="Consolas" w:hAnsi="Consolas" w:cs="Calibri"/>
      <w:sz w:val="21"/>
      <w:szCs w:val="21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BB527E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BB527E"/>
    <w:rPr>
      <w:rFonts w:ascii="Calibri" w:hAnsi="Calibri" w:cs="Calibri"/>
    </w:rPr>
  </w:style>
  <w:style w:type="table" w:styleId="Grigliatabella1">
    <w:name w:val="Table Grid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BB527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">
    <w:name w:val="Grid Table 1 Light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rigliatab3">
    <w:name w:val="Grid Table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ellaWeb1">
    <w:name w:val="Table Web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apidipagina">
    <w:name w:val="footnote reference"/>
    <w:basedOn w:val="Carpredefinitoparagrafo"/>
    <w:uiPriority w:val="99"/>
    <w:semiHidden/>
    <w:unhideWhenUsed/>
    <w:rsid w:val="00BB527E"/>
    <w:rPr>
      <w:rFonts w:ascii="Calibri" w:hAnsi="Calibri" w:cs="Calibri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527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527E"/>
    <w:rPr>
      <w:rFonts w:ascii="Calibri" w:hAnsi="Calibri" w:cs="Calibri"/>
      <w:sz w:val="20"/>
      <w:szCs w:val="20"/>
    </w:rPr>
  </w:style>
  <w:style w:type="character" w:styleId="Numeroriga">
    <w:name w:val="line number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table" w:styleId="Tabellaeffetti3D1">
    <w:name w:val="Table 3D effects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B527E"/>
    <w:rPr>
      <w:rFonts w:ascii="Calibri" w:hAnsi="Calibri" w:cs="Calibri"/>
      <w:color w:val="954F72" w:themeColor="followed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BB527E"/>
    <w:rPr>
      <w:rFonts w:ascii="Calibri" w:hAnsi="Calibri" w:cs="Calibri"/>
      <w:color w:val="0563C1" w:themeColor="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B527E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basedOn w:val="Normale"/>
    <w:rsid w:val="006C2CAC"/>
    <w:pPr>
      <w:widowControl/>
      <w:adjustRightInd/>
    </w:pPr>
    <w:rPr>
      <w:rFonts w:ascii="Trebuchet MS" w:eastAsiaTheme="minorHAnsi" w:hAnsi="Trebuchet MS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tescione\AppData\Roaming\Microsoft\Templates\Curriculum%20sfere%20blu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DAE840-C5EC-4F08-802E-0700AA1A2F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sfere blu</Template>
  <TotalTime>0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 Tescione</dc:creator>
  <cp:keywords/>
  <dc:description/>
  <cp:lastModifiedBy>Giovanni  Tescione</cp:lastModifiedBy>
  <cp:revision>2</cp:revision>
  <dcterms:created xsi:type="dcterms:W3CDTF">2026-01-15T16:07:00Z</dcterms:created>
  <dcterms:modified xsi:type="dcterms:W3CDTF">2026-01-15T16:07:00Z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